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43487" w14:textId="47325BAC" w:rsidR="006617AC" w:rsidRDefault="00CA3957" w:rsidP="002147FF">
      <w:pPr>
        <w:shd w:val="clear" w:color="auto" w:fill="00B0F0"/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3EB1C1" wp14:editId="33C73282">
                <wp:simplePos x="0" y="0"/>
                <wp:positionH relativeFrom="margin">
                  <wp:posOffset>1436370</wp:posOffset>
                </wp:positionH>
                <wp:positionV relativeFrom="paragraph">
                  <wp:posOffset>21590</wp:posOffset>
                </wp:positionV>
                <wp:extent cx="914400" cy="8477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5DE65" w14:textId="115CA7BC" w:rsidR="006617AC" w:rsidRPr="002147FF" w:rsidRDefault="002147FF" w:rsidP="006617AC">
                            <w:pPr>
                              <w:rPr>
                                <w:rFonts w:ascii="TH Sarabun New" w:hAnsi="TH Sarabun New" w:cs="TH Sarabun New"/>
                                <w:bCs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2147FF">
                              <w:rPr>
                                <w:rFonts w:ascii="TH SarabunPSK" w:hAnsi="TH SarabunPSK" w:cs="TH SarabunPSK" w:hint="cs"/>
                                <w:bCs/>
                                <w:color w:val="7030A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สถานีตำรวจภูธรสวนพริกไทย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EB1C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13.1pt;margin-top:1.7pt;width:1in;height:66.75pt;z-index:2516797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c7EwIAACkEAAAOAAAAZHJzL2Uyb0RvYy54bWysU8tu2zAQvBfoPxC815JdO04Ey4GbwEWB&#10;IAngFDnTFGkJILkESVtyv75LSn4g7anoZbXkrvYxM1zcd1qRg3C+AVPS8SinRBgOVWN2Jf35tv5y&#10;S4kPzFRMgRElPQpP75efPy1aW4gJ1KAq4QgWMb5obUnrEGyRZZ7XQjM/AisMBiU4zQIe3S6rHGux&#10;ulbZJM9vshZcZR1w4T3ePvZBukz1pRQ8vEjpRSCqpDhbSNYlu402Wy5YsXPM1g0fxmD/MIVmjcGm&#10;51KPLDCyd80fpXTDHXiQYcRBZyBlw0XaAbcZ5x+22dTMirQLguPtGSb//8ry58PGvjoSum/QIYER&#10;kNb6wuNl3KeTTscvTkowjhAez7CJLhCOl3fj6TTHCMfQ7XQ+n8xilezys3U+fBegSXRK6pCVBBY7&#10;PPnQp55SYi8D60apxIwypC3pzddZnn44R7C4MtjjMmr0Qrfthvm3UB1xLQc9497ydYPNn5gPr8wh&#10;xTgvyja8oJEKsAkMHiU1uF9/u4/5iDxGKWlRMiU1qGlK1A+DjCQUUGHpMJ3NJ9jBXUe21xGz1w+A&#10;mhzj87A8uTE/qJMrHeh31PYq9sQQMxw7lzSc3IfQyxjfBherVUpCTVkWnszG8lg6ghmBfevembMD&#10;+gFpe4aTtFjxgYQ+t6dhtQ8gm8RQhLfHdEAd9Zg4Ht5OFPz1OWVdXvjyNwAAAP//AwBQSwMEFAAG&#10;AAgAAAAhAEJ/P+nhAAAACQEAAA8AAABkcnMvZG93bnJldi54bWxMj11LwzAUhu8F/0M4gjfiElup&#10;WpsOFRQZfuAmssusiU1Zc1KSdOv+vccrvXx5H97znGo+uZ7tTIidRwkXMwHMYON1h62Ez9Xj+TWw&#10;mBRq1Xs0Eg4mwrw+PqpUqf0eP8xumVpGIxhLJcGmNJScx8Yap+LMDwap+/bBqUQxtFwHtadx1/NM&#10;iII71SFdsGowD9Y02+XoJGzt4uxdPL3efxXPh/C2Gv06vKylPD2Z7m6BJTOlPxh+9UkdanLa+BF1&#10;ZL2ELCsyQiXkl8Coz68E5Q2BeXEDvK74/w/qHwAAAP//AwBQSwECLQAUAAYACAAAACEAtoM4kv4A&#10;AADhAQAAEwAAAAAAAAAAAAAAAAAAAAAAW0NvbnRlbnRfVHlwZXNdLnhtbFBLAQItABQABgAIAAAA&#10;IQA4/SH/1gAAAJQBAAALAAAAAAAAAAAAAAAAAC8BAABfcmVscy8ucmVsc1BLAQItABQABgAIAAAA&#10;IQDm19c7EwIAACkEAAAOAAAAAAAAAAAAAAAAAC4CAABkcnMvZTJvRG9jLnhtbFBLAQItABQABgAI&#10;AAAAIQBCfz/p4QAAAAkBAAAPAAAAAAAAAAAAAAAAAG0EAABkcnMvZG93bnJldi54bWxQSwUGAAAA&#10;AAQABADzAAAAewUAAAAA&#10;" filled="f" stroked="f" strokeweight=".5pt">
                <v:textbox>
                  <w:txbxContent>
                    <w:p w14:paraId="0205DE65" w14:textId="115CA7BC" w:rsidR="006617AC" w:rsidRPr="002147FF" w:rsidRDefault="002147FF" w:rsidP="006617AC">
                      <w:pPr>
                        <w:rPr>
                          <w:rFonts w:ascii="TH Sarabun New" w:hAnsi="TH Sarabun New" w:cs="TH Sarabun New"/>
                          <w:bCs/>
                          <w:color w:val="7030A0"/>
                          <w:sz w:val="72"/>
                          <w:szCs w:val="72"/>
                        </w:rPr>
                      </w:pPr>
                      <w:r w:rsidRPr="002147FF">
                        <w:rPr>
                          <w:rFonts w:ascii="TH SarabunPSK" w:hAnsi="TH SarabunPSK" w:cs="TH SarabunPSK" w:hint="cs"/>
                          <w:bCs/>
                          <w:color w:val="7030A0"/>
                          <w:sz w:val="72"/>
                          <w:szCs w:val="72"/>
                          <w:cs/>
                          <w:lang w:bidi="th-TH"/>
                        </w:rPr>
                        <w:t>สถานีตำรวจภูธรสวนพริกไทย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8B9C43" w14:textId="73B222E1" w:rsidR="006617AC" w:rsidRDefault="006617AC" w:rsidP="002147FF">
      <w:pPr>
        <w:shd w:val="clear" w:color="auto" w:fill="00B0F0"/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1D7B8A10" w14:textId="762010D3" w:rsidR="006617AC" w:rsidRDefault="001B135A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1C93683" wp14:editId="6906FC01">
            <wp:simplePos x="0" y="0"/>
            <wp:positionH relativeFrom="column">
              <wp:posOffset>3020060</wp:posOffset>
            </wp:positionH>
            <wp:positionV relativeFrom="paragraph">
              <wp:posOffset>175260</wp:posOffset>
            </wp:positionV>
            <wp:extent cx="2273935" cy="3122295"/>
            <wp:effectExtent l="0" t="0" r="0" b="1905"/>
            <wp:wrapNone/>
            <wp:docPr id="2" name="Graphic 2" descr="colored transparent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9977994" wp14:editId="2B4429E7">
            <wp:simplePos x="0" y="0"/>
            <wp:positionH relativeFrom="column">
              <wp:posOffset>-1071880</wp:posOffset>
            </wp:positionH>
            <wp:positionV relativeFrom="paragraph">
              <wp:posOffset>342265</wp:posOffset>
            </wp:positionV>
            <wp:extent cx="5859780" cy="2489835"/>
            <wp:effectExtent l="0" t="0" r="7620" b="5715"/>
            <wp:wrapNone/>
            <wp:docPr id="1" name="Graphic 1" descr="colored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AC">
        <w:rPr>
          <w:noProof/>
        </w:rPr>
        <w:drawing>
          <wp:anchor distT="0" distB="0" distL="114300" distR="114300" simplePos="0" relativeHeight="251662336" behindDoc="1" locked="0" layoutInCell="1" allowOverlap="1" wp14:anchorId="2E8C73E5" wp14:editId="7108417B">
            <wp:simplePos x="0" y="0"/>
            <wp:positionH relativeFrom="column">
              <wp:posOffset>-206375</wp:posOffset>
            </wp:positionH>
            <wp:positionV relativeFrom="paragraph">
              <wp:posOffset>1753235</wp:posOffset>
            </wp:positionV>
            <wp:extent cx="2330450" cy="3310890"/>
            <wp:effectExtent l="0" t="0" r="0" b="3810"/>
            <wp:wrapNone/>
            <wp:docPr id="4" name="Graphic 4" descr="colored transparent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B6451" w14:textId="7DC8C151" w:rsidR="00F92E87" w:rsidRDefault="00F92E87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00D778C7" w14:textId="592C7C45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108CC44F" w14:textId="4935B6C3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3F2F3075" w14:textId="470B714A" w:rsidR="006617AC" w:rsidRDefault="001B135A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DA02735" wp14:editId="09E373E2">
            <wp:simplePos x="0" y="0"/>
            <wp:positionH relativeFrom="margin">
              <wp:posOffset>5048250</wp:posOffset>
            </wp:positionH>
            <wp:positionV relativeFrom="paragraph">
              <wp:posOffset>153035</wp:posOffset>
            </wp:positionV>
            <wp:extent cx="1175385" cy="69596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02"/>
                    <a:stretch/>
                  </pic:blipFill>
                  <pic:spPr bwMode="auto">
                    <a:xfrm>
                      <a:off x="0" y="0"/>
                      <a:ext cx="117538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BAA34" w14:textId="19AD4BF2" w:rsidR="006617AC" w:rsidRDefault="00CA3957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030F53" wp14:editId="4B641002">
                <wp:simplePos x="0" y="0"/>
                <wp:positionH relativeFrom="column">
                  <wp:posOffset>-464185</wp:posOffset>
                </wp:positionH>
                <wp:positionV relativeFrom="paragraph">
                  <wp:posOffset>165100</wp:posOffset>
                </wp:positionV>
                <wp:extent cx="914400" cy="851338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56095" w14:textId="4D677B87" w:rsidR="006617AC" w:rsidRPr="002147FF" w:rsidRDefault="00CD6F94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41D48" w:themeColor="accent2" w:themeShade="80"/>
                                <w:sz w:val="88"/>
                                <w:szCs w:val="88"/>
                                <w:cs/>
                              </w:rPr>
                            </w:pPr>
                            <w:r w:rsidRPr="002147FF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41D48" w:themeColor="accent2" w:themeShade="80"/>
                                <w:sz w:val="88"/>
                                <w:szCs w:val="88"/>
                                <w:cs/>
                                <w:lang w:bidi="th-TH"/>
                              </w:rPr>
                              <w:t>แผนการใช้จ่ายงบประมาณ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0F53" id="Text Box 18" o:spid="_x0000_s1027" type="#_x0000_t202" style="position:absolute;left:0;text-align:left;margin-left:-36.55pt;margin-top:13pt;width:1in;height:67.0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MXFAIAADAEAAAOAAAAZHJzL2Uyb0RvYy54bWysU8lu2zAQvRfoPxC815K31BEsB24CFwWM&#10;JIBT5ExTpCWA5BAkbcn9+g4pb0h7KnoZDTmjWd57nD90WpGDcL4BU9LhIKdEGA5VY3Yl/fm2+jKj&#10;xAdmKqbAiJIehacPi8+f5q0txAhqUJVwBIsYX7S2pHUItsgyz2uhmR+AFQaDEpxmAY9ul1WOtVhd&#10;q2yU53dZC66yDrjwHm+f+iBdpPpSCh5epPQiEFVSnC0k65LdRpst5qzYOWbrhp/GYP8whWaNwaaX&#10;Uk8sMLJ3zR+ldMMdeJBhwEFnIGXDRdoBtxnmH7bZ1MyKtAuC4+0FJv//yvLnw8a+OhK6b9AhgRGQ&#10;1vrC42Xcp5NOxy9OSjCOEB4vsIkuEI6X98PJJMcIx9BsOhyPZ7FKdv3ZOh++C9AkOiV1yEoCix3W&#10;PvSp55TYy8CqUSoxowxpS3o3nubph0sEiyuDPa6jRi9024401c0aW6iOuJ2Dnnhv+arBGdbMh1fm&#10;kGkcG9UbXtBIBdgLTh4lNbhff7uP+UgARilpUTklNShtStQPg8QkMFBo6TCZfh1hB3cb2d5GzF4/&#10;AkpziK/E8uTG/KDOrnSg31Hiy9gTQ8xw7FzScHYfQ69mfCJcLJcpCaVlWVibjeWxdMQ04vvWvTNn&#10;TyQEZO8ZzgpjxQcu+tyejeU+gGwSURHlHtMT+CjLRPXpCUXd355T1vWhL34DAAD//wMAUEsDBBQA&#10;BgAIAAAAIQAh1x344QAAAAkBAAAPAAAAZHJzL2Rvd25yZXYueG1sTI9dS8MwFIbvBf9DOII3siWd&#10;0LnadKigiPjBNpFdZs2xKWuSkqRb9+89Xunl4Ty87/OWy9F27IAhtt5JyKYCGLra69Y1Ej43j5Mb&#10;YDEpp1XnHUo4YYRldX5WqkL7o1vhYZ0aRiEuFkqCSakvOI+1Qavi1Pfo6Pftg1WJztBwHdSRwm3H&#10;Z0Lk3KrWUYNRPT4YrPfrwUrYm5erD/H0dv+VP5/C+2bw2/C6lfLyYry7BZZwTH8w/OqTOlTktPOD&#10;05F1Eibz64xQCbOcNhEwFwtgOwJzkQGvSv5/QfUDAAD//wMAUEsBAi0AFAAGAAgAAAAhALaDOJL+&#10;AAAA4QEAABMAAAAAAAAAAAAAAAAAAAAAAFtDb250ZW50X1R5cGVzXS54bWxQSwECLQAUAAYACAAA&#10;ACEAOP0h/9YAAACUAQAACwAAAAAAAAAAAAAAAAAvAQAAX3JlbHMvLnJlbHNQSwECLQAUAAYACAAA&#10;ACEAKm2zFxQCAAAwBAAADgAAAAAAAAAAAAAAAAAuAgAAZHJzL2Uyb0RvYy54bWxQSwECLQAUAAYA&#10;CAAAACEAIdcd+OEAAAAJAQAADwAAAAAAAAAAAAAAAABuBAAAZHJzL2Rvd25yZXYueG1sUEsFBgAA&#10;AAAEAAQA8wAAAHwFAAAAAA==&#10;" filled="f" stroked="f" strokeweight=".5pt">
                <v:textbox>
                  <w:txbxContent>
                    <w:p w14:paraId="58856095" w14:textId="4D677B87" w:rsidR="006617AC" w:rsidRPr="002147FF" w:rsidRDefault="00CD6F94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41D48" w:themeColor="accent2" w:themeShade="80"/>
                          <w:sz w:val="88"/>
                          <w:szCs w:val="88"/>
                          <w:cs/>
                        </w:rPr>
                      </w:pPr>
                      <w:r w:rsidRPr="002147FF">
                        <w:rPr>
                          <w:rFonts w:ascii="TH Sarabun New" w:hAnsi="TH Sarabun New" w:cs="TH Sarabun New" w:hint="cs"/>
                          <w:b w:val="0"/>
                          <w:bCs/>
                          <w:color w:val="141D48" w:themeColor="accent2" w:themeShade="80"/>
                          <w:sz w:val="88"/>
                          <w:szCs w:val="88"/>
                          <w:cs/>
                          <w:lang w:bidi="th-TH"/>
                        </w:rPr>
                        <w:t>แผนการใช้จ่ายงบประมาณ</w:t>
                      </w:r>
                    </w:p>
                  </w:txbxContent>
                </v:textbox>
              </v:shape>
            </w:pict>
          </mc:Fallback>
        </mc:AlternateContent>
      </w:r>
    </w:p>
    <w:p w14:paraId="08C04A14" w14:textId="6D384D52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182FC12" w14:textId="4F91EF58" w:rsidR="006617AC" w:rsidRDefault="00CA3957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906A9" wp14:editId="71FAAA1E">
                <wp:simplePos x="0" y="0"/>
                <wp:positionH relativeFrom="page">
                  <wp:posOffset>255905</wp:posOffset>
                </wp:positionH>
                <wp:positionV relativeFrom="paragraph">
                  <wp:posOffset>337820</wp:posOffset>
                </wp:positionV>
                <wp:extent cx="914400" cy="85090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52A88" w14:textId="26EF711E" w:rsidR="006617AC" w:rsidRPr="002147FF" w:rsidRDefault="00CD6F94" w:rsidP="006617AC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41D48" w:themeColor="accent2" w:themeShade="80"/>
                                <w:sz w:val="88"/>
                                <w:szCs w:val="88"/>
                                <w:cs/>
                              </w:rPr>
                            </w:pPr>
                            <w:r w:rsidRPr="002147FF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41D48" w:themeColor="accent2" w:themeShade="80"/>
                                <w:sz w:val="88"/>
                                <w:szCs w:val="88"/>
                                <w:cs/>
                                <w:lang w:bidi="th-TH"/>
                              </w:rPr>
                              <w:t>ประจำปี</w:t>
                            </w:r>
                            <w:r w:rsidR="00B41487" w:rsidRPr="002147FF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41D48" w:themeColor="accent2" w:themeShade="80"/>
                                <w:sz w:val="88"/>
                                <w:szCs w:val="88"/>
                                <w:cs/>
                                <w:lang w:bidi="th-TH"/>
                              </w:rPr>
                              <w:t>งบประมาณ ๒๕๖</w:t>
                            </w:r>
                            <w:r w:rsidR="000942F6" w:rsidRPr="002147FF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41D48" w:themeColor="accent2" w:themeShade="80"/>
                                <w:sz w:val="88"/>
                                <w:szCs w:val="88"/>
                                <w:cs/>
                                <w:lang w:bidi="th-TH"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906A9" id="Text Box 23" o:spid="_x0000_s1028" type="#_x0000_t202" style="position:absolute;left:0;text-align:left;margin-left:20.15pt;margin-top:26.6pt;width:1in;height:67pt;z-index:251677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u8FgIAADAEAAAOAAAAZHJzL2Uyb0RvYy54bWysU8tu2zAQvBfoPxC815JdO00Ey4GbwEUB&#10;IwngFDnTFGkJILkESVtyv75LSn4gzanoZbXkrvYxM5zfd1qRg3C+AVPS8SinRBgOVWN2Jf31uvpy&#10;S4kPzFRMgRElPQpP7xefP81bW4gJ1KAq4QgWMb5obUnrEGyRZZ7XQjM/AisMBiU4zQIe3S6rHGux&#10;ulbZJM9vshZcZR1w4T3ePvZBukj1pRQ8PEvpRSCqpDhbSNYlu402W8xZsXPM1g0fxmD/MIVmjcGm&#10;51KPLDCyd81fpXTDHXiQYcRBZyBlw0XaAbcZ5++22dTMirQLguPtGSb//8ryp8PGvjgSuu/QIYER&#10;kNb6wuNl3KeTTscvTkowjhAez7CJLhCOl3fj6TTHCMfQ7Sy/Qx+rZJefrfPhhwBNolNSh6wksNhh&#10;7UOfekqJvQysGqUSM8qQtqQ3X2d5+uEcweLKYI/LqNEL3bYjTVXSyWmNLVRH3M5BT7y3fNXgDGvm&#10;wwtzyDSOjeoNz2ikAuwFg0dJDe73R/cxHwnAKCUtKqekBqVNifppkJgEBgotHaazbxPs4K4j2+uI&#10;2esHQGmO8ZVYntyYH9TJlQ70G0p8GXtiiBmOnUsaTu5D6NWMT4SL5TIlobQsC2uzsTyWjphGfF+7&#10;N+bsQEJA9p7gpDBWvOOiz+3ZWO4DyCYRFVHuMR3AR1kmqocnFHV/fU5Zl4e++AMAAP//AwBQSwME&#10;FAAGAAgAAAAhAMbuzu7hAAAACQEAAA8AAABkcnMvZG93bnJldi54bWxMj81OwzAQhO9IvIO1SFwQ&#10;tUlLqUKcCpBACPEjWoR6dOMljhqvI9tp07fHOcFtd2c0+02xHGzL9uhD40jC1UQAQ6qcbqiW8LV+&#10;vFwAC1GRVq0jlHDEAMvy9KRQuXYH+sT9KtYshVDIlQQTY5dzHiqDVoWJ65CS9uO8VTGtvubaq0MK&#10;ty3PhJhzqxpKH4zq8MFgtVv1VsLOvFx8iKe3++/589G/r3u38a8bKc/PhrtbYBGH+GeGET+hQ5mY&#10;tq4nHVgrYSamySnhepoBG/XFLB2243CTAS8L/r9B+QsAAP//AwBQSwECLQAUAAYACAAAACEAtoM4&#10;kv4AAADhAQAAEwAAAAAAAAAAAAAAAAAAAAAAW0NvbnRlbnRfVHlwZXNdLnhtbFBLAQItABQABgAI&#10;AAAAIQA4/SH/1gAAAJQBAAALAAAAAAAAAAAAAAAAAC8BAABfcmVscy8ucmVsc1BLAQItABQABgAI&#10;AAAAIQCVnru8FgIAADAEAAAOAAAAAAAAAAAAAAAAAC4CAABkcnMvZTJvRG9jLnhtbFBLAQItABQA&#10;BgAIAAAAIQDG7s7u4QAAAAkBAAAPAAAAAAAAAAAAAAAAAHAEAABkcnMvZG93bnJldi54bWxQSwUG&#10;AAAAAAQABADzAAAAfgUAAAAA&#10;" filled="f" stroked="f" strokeweight=".5pt">
                <v:textbox>
                  <w:txbxContent>
                    <w:p w14:paraId="1F552A88" w14:textId="26EF711E" w:rsidR="006617AC" w:rsidRPr="002147FF" w:rsidRDefault="00CD6F94" w:rsidP="006617AC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41D48" w:themeColor="accent2" w:themeShade="80"/>
                          <w:sz w:val="88"/>
                          <w:szCs w:val="88"/>
                          <w:cs/>
                        </w:rPr>
                      </w:pPr>
                      <w:r w:rsidRPr="002147FF">
                        <w:rPr>
                          <w:rFonts w:ascii="TH Sarabun New" w:hAnsi="TH Sarabun New" w:cs="TH Sarabun New" w:hint="cs"/>
                          <w:b w:val="0"/>
                          <w:bCs/>
                          <w:color w:val="141D48" w:themeColor="accent2" w:themeShade="80"/>
                          <w:sz w:val="88"/>
                          <w:szCs w:val="88"/>
                          <w:cs/>
                          <w:lang w:bidi="th-TH"/>
                        </w:rPr>
                        <w:t>ประจำปี</w:t>
                      </w:r>
                      <w:r w:rsidR="00B41487" w:rsidRPr="002147FF">
                        <w:rPr>
                          <w:rFonts w:ascii="TH Sarabun New" w:hAnsi="TH Sarabun New" w:cs="TH Sarabun New" w:hint="cs"/>
                          <w:b w:val="0"/>
                          <w:bCs/>
                          <w:color w:val="141D48" w:themeColor="accent2" w:themeShade="80"/>
                          <w:sz w:val="88"/>
                          <w:szCs w:val="88"/>
                          <w:cs/>
                          <w:lang w:bidi="th-TH"/>
                        </w:rPr>
                        <w:t>งบประมาณ ๒๕๖</w:t>
                      </w:r>
                      <w:r w:rsidR="000942F6" w:rsidRPr="002147FF">
                        <w:rPr>
                          <w:rFonts w:ascii="TH Sarabun New" w:hAnsi="TH Sarabun New" w:cs="TH Sarabun New" w:hint="cs"/>
                          <w:b w:val="0"/>
                          <w:bCs/>
                          <w:color w:val="141D48" w:themeColor="accent2" w:themeShade="80"/>
                          <w:sz w:val="88"/>
                          <w:szCs w:val="88"/>
                          <w:cs/>
                          <w:lang w:bidi="th-TH"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69B082" w14:textId="7700BF03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6FB8D381" w14:textId="17B65769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7D8B1F5" w14:textId="11E3B5B1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D80750F" w14:textId="05E93ABB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38A0B964" w14:textId="234F0D0B" w:rsidR="006617AC" w:rsidRDefault="006617AC" w:rsidP="00ED1ADD">
      <w:pPr>
        <w:jc w:val="center"/>
        <w:rPr>
          <w:rFonts w:ascii="TH SarabunIT๙" w:hAnsi="TH SarabunIT๙" w:cs="TH SarabunIT๙"/>
          <w:bCs/>
          <w:sz w:val="32"/>
          <w:szCs w:val="32"/>
        </w:rPr>
      </w:pPr>
    </w:p>
    <w:p w14:paraId="3BD9E0DF" w14:textId="296C05E0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0687DAB" w14:textId="6CBACAAF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3B09BFC9" w14:textId="1564AD42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66A8CB16" w14:textId="70F97684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04F1278B" w14:textId="3AB34662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73845806" w14:textId="1869E89F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0E6F6FE3" w14:textId="46B5A794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7AB66546" w14:textId="53B2487E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48B1D4AD" w14:textId="2022C1C4" w:rsidR="006617AC" w:rsidRDefault="00042C13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1A0F5" wp14:editId="3734FC7A">
                <wp:simplePos x="0" y="0"/>
                <wp:positionH relativeFrom="column">
                  <wp:posOffset>-15240</wp:posOffset>
                </wp:positionH>
                <wp:positionV relativeFrom="paragraph">
                  <wp:posOffset>158750</wp:posOffset>
                </wp:positionV>
                <wp:extent cx="3610099" cy="475013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9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D5417" w14:textId="31FD0C11" w:rsidR="00B0688D" w:rsidRDefault="00F472ED" w:rsidP="007057F4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lang w:bidi="th-TH"/>
                              </w:rPr>
                            </w:pPr>
                            <w:r w:rsidRPr="00F472ED"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  <w:t xml:space="preserve">ประจำปีงบประมาณ </w:t>
                            </w:r>
                          </w:p>
                          <w:p w14:paraId="0CFD84A0" w14:textId="77777777" w:rsidR="002147FF" w:rsidRPr="00F472ED" w:rsidRDefault="002147FF" w:rsidP="007057F4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1A0F5" id="Text Box 13" o:spid="_x0000_s1029" type="#_x0000_t202" style="position:absolute;left:0;text-align:left;margin-left:-1.2pt;margin-top:12.5pt;width:284.25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DCGwIAADM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plqazGSUcY+O7SZqNQpnk+rexzn8T0JBgFNQiLREt&#10;dlg736eeU0IzDataqUiN0qQt6HQ0SeMPlwgWVxp7XGcNlu+2HalLHOm8xxbKI65noWfeGb6qcYY1&#10;c/6VWaQaN0L5+hc8pALsBSeLkgrsr7/dh3xkAKOUtCidgrqfe2YFJeq7Rm5m2XgctBad8eRuiI69&#10;jWxvI3rfPAKqM8OHYng0Q75XZ1NaaN5R5cvQFUNMc+xdUH82H30vaHwlXCyXMQnVZZhf643hoXRA&#10;NSD81r0za040eCTwGc4iY/kHNvrcno/l3oOsI1UB5x7VE/yozEj26RUF6d/6Mev61he/AQAA//8D&#10;AFBLAwQUAAYACAAAACEAVDFtJ+AAAAAIAQAADwAAAGRycy9kb3ducmV2LnhtbEyPQUvDQBSE74L/&#10;YXmCt3bTYEIasyklUATRQ2sv3l6yr0kw+zZmt23017ue9DjMMPNNsZnNIC40ud6ygtUyAkHcWN1z&#10;q+D4tltkIJxH1jhYJgVf5GBT3t4UmGt75T1dDr4VoYRdjgo678dcStd0ZNAt7UgcvJOdDPogp1bq&#10;Ca+h3AwyjqJUGuw5LHQ4UtVR83E4GwXP1e4V93Vssu+heno5bcfP43ui1P3dvH0E4Wn2f2H4xQ/o&#10;UAam2p5ZOzEoWMQPIakgTsKl4CdpugJRK1ivM5BlIf8fKH8AAAD//wMAUEsBAi0AFAAGAAgAAAAh&#10;ALaDOJL+AAAA4QEAABMAAAAAAAAAAAAAAAAAAAAAAFtDb250ZW50X1R5cGVzXS54bWxQSwECLQAU&#10;AAYACAAAACEAOP0h/9YAAACUAQAACwAAAAAAAAAAAAAAAAAvAQAAX3JlbHMvLnJlbHNQSwECLQAU&#10;AAYACAAAACEATLjgwhsCAAAzBAAADgAAAAAAAAAAAAAAAAAuAgAAZHJzL2Uyb0RvYy54bWxQSwEC&#10;LQAUAAYACAAAACEAVDFtJ+AAAAAIAQAADwAAAAAAAAAAAAAAAAB1BAAAZHJzL2Rvd25yZXYueG1s&#10;UEsFBgAAAAAEAAQA8wAAAIIFAAAAAA==&#10;" filled="f" stroked="f" strokeweight=".5pt">
                <v:textbox>
                  <w:txbxContent>
                    <w:p w14:paraId="088D5417" w14:textId="31FD0C11" w:rsidR="00B0688D" w:rsidRDefault="00F472ED" w:rsidP="007057F4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lang w:bidi="th-TH"/>
                        </w:rPr>
                      </w:pPr>
                      <w:r w:rsidRPr="00F472ED"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cs/>
                          <w:lang w:bidi="th-TH"/>
                        </w:rPr>
                        <w:t xml:space="preserve">ประจำปีงบประมาณ </w:t>
                      </w:r>
                    </w:p>
                    <w:p w14:paraId="0CFD84A0" w14:textId="77777777" w:rsidR="002147FF" w:rsidRPr="00F472ED" w:rsidRDefault="002147FF" w:rsidP="007057F4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34BED5" w14:textId="694D7A4C" w:rsidR="00AF57A4" w:rsidRDefault="002147FF" w:rsidP="00303541">
      <w:pPr>
        <w:spacing w:after="20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8F3838" wp14:editId="60CAFCF3">
                <wp:simplePos x="0" y="0"/>
                <wp:positionH relativeFrom="column">
                  <wp:posOffset>289560</wp:posOffset>
                </wp:positionH>
                <wp:positionV relativeFrom="paragraph">
                  <wp:posOffset>370840</wp:posOffset>
                </wp:positionV>
                <wp:extent cx="3609975" cy="474980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47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A20BF" w14:textId="11EA8389" w:rsidR="00F472ED" w:rsidRPr="00F472ED" w:rsidRDefault="00F472ED" w:rsidP="00F472ED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พ.ศ. ๒๕๖</w:t>
                            </w:r>
                            <w:r w:rsidR="000942F6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F3838" id="Text Box 30" o:spid="_x0000_s1030" type="#_x0000_t202" style="position:absolute;margin-left:22.8pt;margin-top:29.2pt;width:284.25pt;height:3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B1HQIAADM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fJums7nswklHH3j2Xh+H3FNrq+Ndf6bgJoEI6cWaYlo&#10;sePGeayIoeeQUEzDulIqUqM0aXI6vZuk8cHFgy+UxofXXoPl211LqgK7OM+xg+KE41nomHeGryvs&#10;YcOcf2UWqcaJUL7+BRepAGtBb1FSgv31t/sQjwygl5IGpZNT9/PArKBEfdfIzXw4HgetxcN4Mhvh&#10;wd56drcefagfAdU5xI9ieDRDvFdnU1qo31Hlq1AVXUxzrJ1TfzYffSdo/CVcrFYxCNVlmN/oreEh&#10;dUA1IPzWvjNreho8EvgMZ5Gx7AMbXWzHx+rgQVaRqoBzh2oPPyozMtj/oiD923OMuv715W8AAAD/&#10;/wMAUEsDBBQABgAIAAAAIQD6ZCqa4QAAAAkBAAAPAAAAZHJzL2Rvd25yZXYueG1sTI9BT4NAEIXv&#10;Jv6HzZh4swsUCEGWpiFpTIweWnvxtrBTIO7OIrtt0V/vetLj5H1575tqsxjNLji70ZKAeBUBQ+qs&#10;GqkXcHzbPRTAnJekpLaEAr7Qwaa+valkqeyV9ng5+J6FEnKlFDB4P5Wcu25AI93KTkghO9nZSB/O&#10;uedqltdQbjRPoijnRo4UFgY5YTNg93E4GwHPze5V7tvEFN+6eXo5bafP43smxP3dsn0E5nHxfzD8&#10;6gd1qINTa8+kHNMC0iwPpICsSIGFPI/TGFgbwPU6AV5X/P8H9Q8AAAD//wMAUEsBAi0AFAAGAAgA&#10;AAAhALaDOJL+AAAA4QEAABMAAAAAAAAAAAAAAAAAAAAAAFtDb250ZW50X1R5cGVzXS54bWxQSwEC&#10;LQAUAAYACAAAACEAOP0h/9YAAACUAQAACwAAAAAAAAAAAAAAAAAvAQAAX3JlbHMvLnJlbHNQSwEC&#10;LQAUAAYACAAAACEAIGHQdR0CAAAzBAAADgAAAAAAAAAAAAAAAAAuAgAAZHJzL2Uyb0RvYy54bWxQ&#10;SwECLQAUAAYACAAAACEA+mQqmuEAAAAJAQAADwAAAAAAAAAAAAAAAAB3BAAAZHJzL2Rvd25yZXYu&#10;eG1sUEsFBgAAAAAEAAQA8wAAAIUFAAAAAA==&#10;" filled="f" stroked="f" strokeweight=".5pt">
                <v:textbox>
                  <w:txbxContent>
                    <w:p w14:paraId="074A20BF" w14:textId="11EA8389" w:rsidR="00F472ED" w:rsidRPr="00F472ED" w:rsidRDefault="00F472ED" w:rsidP="00F472ED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cs/>
                          <w:lang w:bidi="th-TH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cs/>
                          <w:lang w:bidi="th-TH"/>
                        </w:rPr>
                        <w:t>พ.ศ. ๒๕๖</w:t>
                      </w:r>
                      <w:r w:rsidR="000942F6">
                        <w:rPr>
                          <w:rFonts w:ascii="TH Sarabun New" w:hAnsi="TH Sarabun New" w:cs="TH Sarabun New" w:hint="cs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cs/>
                          <w:lang w:bidi="th-TH"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 w:rsidR="001B135A">
        <w:rPr>
          <w:rFonts w:ascii="TH SarabunIT๙" w:hAnsi="TH SarabunIT๙" w:cs="TH SarabunIT๙"/>
          <w:sz w:val="36"/>
          <w:szCs w:val="36"/>
        </w:rPr>
        <w:br w:type="page"/>
      </w:r>
    </w:p>
    <w:p w14:paraId="1E1E62AE" w14:textId="77777777" w:rsidR="00CA3957" w:rsidRDefault="00CA3957" w:rsidP="00303541">
      <w:pPr>
        <w:spacing w:after="200"/>
        <w:rPr>
          <w:rFonts w:ascii="TH SarabunIT๙" w:hAnsi="TH SarabunIT๙" w:cs="TH SarabunIT๙"/>
          <w:sz w:val="36"/>
          <w:szCs w:val="36"/>
        </w:rPr>
      </w:pPr>
    </w:p>
    <w:p w14:paraId="3F2693E0" w14:textId="065BB281" w:rsidR="003555F4" w:rsidRDefault="003555F4" w:rsidP="003555F4">
      <w:pPr>
        <w:jc w:val="center"/>
        <w:rPr>
          <w:rFonts w:ascii="TH SarabunIT๙" w:hAnsi="TH SarabunIT๙" w:cs="TH SarabunIT๙"/>
          <w:sz w:val="36"/>
          <w:szCs w:val="36"/>
        </w:rPr>
      </w:pPr>
      <w:r w:rsidRPr="00862DB8">
        <w:rPr>
          <w:rFonts w:ascii="TH SarabunPSK" w:hAnsi="TH SarabunPSK" w:cs="TH SarabunPSK"/>
          <w:b w:val="0"/>
          <w:bCs/>
          <w:noProof/>
          <w:sz w:val="32"/>
          <w:szCs w:val="32"/>
        </w:rPr>
        <w:drawing>
          <wp:inline distT="0" distB="0" distL="0" distR="0" wp14:anchorId="06DBAC59" wp14:editId="26185236">
            <wp:extent cx="911733" cy="998753"/>
            <wp:effectExtent l="0" t="0" r="3175" b="0"/>
            <wp:docPr id="55979205" name="Picture 5597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33" cy="99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C206F" w14:textId="433229BF" w:rsidR="003555F4" w:rsidRPr="009C5948" w:rsidRDefault="003555F4" w:rsidP="003555F4">
      <w:pPr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ประกาศ สถานีต</w:t>
      </w:r>
      <w:r w:rsidR="00ED6EDD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</w:p>
    <w:p w14:paraId="31F18F90" w14:textId="6626FC4F" w:rsidR="003555F4" w:rsidRPr="009C5948" w:rsidRDefault="003555F4" w:rsidP="003555F4">
      <w:pPr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เรื่อง  เผยแพร่แผนการใช้จ่ายงบประมาณของ</w:t>
      </w:r>
      <w:r w:rsidR="002147FF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2147FF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</w:p>
    <w:p w14:paraId="6BFD5844" w14:textId="3D4BCE55" w:rsidR="003555F4" w:rsidRPr="009C5948" w:rsidRDefault="003555F4" w:rsidP="00DB0157">
      <w:pPr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ประจำปีงบประมาณ พุทธศักราช ๒๕๖</w:t>
      </w:r>
      <w:r w:rsidR="000942F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๗</w:t>
      </w:r>
    </w:p>
    <w:p w14:paraId="5FEFAF43" w14:textId="66F80E89" w:rsidR="003555F4" w:rsidRPr="009C5948" w:rsidRDefault="003555F4" w:rsidP="003555F4">
      <w:pPr>
        <w:jc w:val="center"/>
        <w:rPr>
          <w:rFonts w:ascii="TH SarabunPSK" w:hAnsi="TH SarabunPSK" w:cs="TH SarabunPSK"/>
          <w:b w:val="0"/>
          <w:bCs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b w:val="0"/>
          <w:bCs/>
          <w:color w:val="auto"/>
          <w:sz w:val="32"/>
          <w:szCs w:val="32"/>
          <w:lang w:bidi="th-TH"/>
        </w:rPr>
        <w:t>_______________________</w:t>
      </w:r>
    </w:p>
    <w:p w14:paraId="0318DC85" w14:textId="433036B3" w:rsidR="003555F4" w:rsidRPr="009C5948" w:rsidRDefault="003555F4" w:rsidP="009C5948">
      <w:pPr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ตามพระราชบัญญัติการจัดซื้อจัดจ้างและการบริหารพัสดุภาครัฐ พุทธศักราช ๒๕๖๐ มาตร ๑๑ บัญญัติที่ว่า “ให้หน่วยงานของรัฐ จัดทำแผนการจัดซื้อจัดจ้างประจำปี และประกาศเผยแพร่ในระบบเครือข่ายสารสนเทศกรมบัญชีกลาง และของหน่วยงานของรัฐตามวิธีการที่กรมบัญชีกลางกำหนดและให้ปิดประกาศโดยเปิดเผย ณ สถานที่ปิดประกาศของหน่วยงานของรัฐ” นั้น</w:t>
      </w:r>
    </w:p>
    <w:p w14:paraId="13B6EB69" w14:textId="2A0FF287" w:rsidR="00613CB9" w:rsidRPr="009C5948" w:rsidRDefault="00613CB9" w:rsidP="009C5948">
      <w:pPr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อาศัยอำนาจตามความในมาตรา ๑๑ แห่งพระราชบัญญัติการจัดซื้อจัดจ้างและการบริหารพัสดุภาครัฐ พุทธศักราช ๒๕๖๐ และข้อ ๑๑ แห่งระเบียบกระทรวงการคลังว่าด้วยการจัดซื้อจัดจ้างและการบริหารพัสดุภาครัฐ พุทธศักราช ๒๕๖๐ </w:t>
      </w:r>
      <w:r w:rsidR="00A13CB9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สถานีตำรวจ</w:t>
      </w:r>
      <w:r w:rsidR="00A13CB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ภูธรสวนพริกไทย</w:t>
      </w:r>
      <w:r w:rsidR="00A13CB9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จึงขอเผยแพร่แผนการจัดซื้อจัดจ้างประจำปีงบประมาณ พุทธศักราช ๒๕๖</w:t>
      </w:r>
      <w:r w:rsidR="000942F6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๗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ของ</w:t>
      </w:r>
      <w:r w:rsidR="00A827DF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สถานีตำรวจ</w:t>
      </w:r>
      <w:r w:rsidR="00A827DF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ภูธรสวนพริกไทย</w:t>
      </w:r>
      <w:r w:rsidR="00A827DF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เพื่อให้การดำเนินการจัดซื้อจัดจ้างของหน่วยงานเป็นไปด้วยความโปร่งใส และตรวจสอบได้ ตามรายละเอียดแนบท้ายประกาศนี้</w:t>
      </w:r>
    </w:p>
    <w:p w14:paraId="6AD7E662" w14:textId="6FB62F71" w:rsidR="006E4075" w:rsidRPr="009C5948" w:rsidRDefault="006E4075" w:rsidP="00613CB9">
      <w:pPr>
        <w:spacing w:before="120"/>
        <w:ind w:firstLine="1418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จึงประกาศให</w:t>
      </w:r>
      <w:r w:rsidR="00851AA1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้ทราบโดยทั่วกัน</w:t>
      </w:r>
    </w:p>
    <w:p w14:paraId="2A659505" w14:textId="63976981" w:rsidR="00851AA1" w:rsidRPr="009C5948" w:rsidRDefault="00851AA1" w:rsidP="00851AA1">
      <w:pPr>
        <w:ind w:firstLine="2552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14:paraId="12DE5AD8" w14:textId="6DF9E27F" w:rsidR="00851AA1" w:rsidRPr="009C5948" w:rsidRDefault="00851AA1" w:rsidP="00851AA1">
      <w:pPr>
        <w:ind w:firstLine="2552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ประกาศ   ณ   วันที่  </w:t>
      </w:r>
      <w:r w:rsidR="00882D2E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๑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</w:t>
      </w:r>
      <w:r w:rsidR="00882D2E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พฤศจิกายน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A13CB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พ.ศ.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๒๕๖</w:t>
      </w:r>
      <w:r w:rsidR="0027316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๖</w:t>
      </w:r>
    </w:p>
    <w:p w14:paraId="6FA6AC75" w14:textId="620343F9" w:rsidR="00851AA1" w:rsidRPr="009C5948" w:rsidRDefault="00851AA1" w:rsidP="00851AA1">
      <w:pPr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14:paraId="426233D7" w14:textId="5C87B053" w:rsidR="00851AA1" w:rsidRPr="009C5948" w:rsidRDefault="00A13CB9" w:rsidP="00851AA1">
      <w:pPr>
        <w:tabs>
          <w:tab w:val="left" w:pos="3969"/>
        </w:tabs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color w:val="auto"/>
          <w:sz w:val="32"/>
          <w:szCs w:val="32"/>
          <w:lang w:val="th-TH" w:bidi="th-TH"/>
        </w:rPr>
        <w:drawing>
          <wp:anchor distT="0" distB="0" distL="114300" distR="114300" simplePos="0" relativeHeight="251707392" behindDoc="0" locked="0" layoutInCell="1" allowOverlap="1" wp14:anchorId="0B9EF0FD" wp14:editId="60D5D151">
            <wp:simplePos x="0" y="0"/>
            <wp:positionH relativeFrom="column">
              <wp:posOffset>3185160</wp:posOffset>
            </wp:positionH>
            <wp:positionV relativeFrom="paragraph">
              <wp:posOffset>196269</wp:posOffset>
            </wp:positionV>
            <wp:extent cx="942975" cy="260296"/>
            <wp:effectExtent l="0" t="0" r="0" b="6985"/>
            <wp:wrapNone/>
            <wp:docPr id="348809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09052" name="Picture 3488090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0189" cy="262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3C152" w14:textId="4F638F70" w:rsidR="00851AA1" w:rsidRPr="009C5948" w:rsidRDefault="00851AA1" w:rsidP="00B00A51">
      <w:pPr>
        <w:tabs>
          <w:tab w:val="left" w:pos="3119"/>
        </w:tabs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="00A13CB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</w:t>
      </w:r>
      <w:r w:rsidR="0027316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A13CB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</w:t>
      </w:r>
      <w:r w:rsidR="00B00A51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พันตำรวจเอก</w:t>
      </w:r>
      <w:r w:rsidR="00A13CB9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 </w:t>
      </w:r>
    </w:p>
    <w:p w14:paraId="3488A9C6" w14:textId="36EA7B44" w:rsidR="00851AA1" w:rsidRPr="009C5948" w:rsidRDefault="00A13CB9" w:rsidP="00851AA1">
      <w:pPr>
        <w:tabs>
          <w:tab w:val="center" w:pos="5670"/>
        </w:tabs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                                                                 </w:t>
      </w:r>
      <w:r w:rsidR="00851AA1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ประสิทธิ์ ฟักศรี</w:t>
      </w:r>
      <w:r w:rsidR="00851AA1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)</w:t>
      </w:r>
    </w:p>
    <w:p w14:paraId="6B6316C8" w14:textId="77777777" w:rsidR="00CA3957" w:rsidRDefault="00CA3957" w:rsidP="00851AA1">
      <w:pPr>
        <w:tabs>
          <w:tab w:val="center" w:pos="5670"/>
        </w:tabs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14:paraId="7F73C061" w14:textId="0EBC5DB1" w:rsidR="00B00A51" w:rsidRPr="009C5948" w:rsidRDefault="00B00A51" w:rsidP="00851AA1">
      <w:pPr>
        <w:tabs>
          <w:tab w:val="center" w:pos="5670"/>
        </w:tabs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9C594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="00A13CB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ผู้กำกับการสถานีตำรวจ</w:t>
      </w:r>
      <w:r w:rsidR="00A13CB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ภูธรสวนพริกไทย</w:t>
      </w:r>
    </w:p>
    <w:p w14:paraId="56CF5C79" w14:textId="4BA948CB" w:rsidR="003555F4" w:rsidRPr="009C5948" w:rsidRDefault="003555F4">
      <w:pPr>
        <w:spacing w:after="200"/>
        <w:rPr>
          <w:rFonts w:ascii="TH SarabunIT๙" w:hAnsi="TH SarabunIT๙" w:cs="TH SarabunIT๙"/>
          <w:color w:val="auto"/>
          <w:sz w:val="36"/>
          <w:szCs w:val="36"/>
          <w:cs/>
        </w:rPr>
      </w:pPr>
      <w:r w:rsidRPr="009C5948">
        <w:rPr>
          <w:rFonts w:ascii="TH SarabunIT๙" w:hAnsi="TH SarabunIT๙" w:cs="TH SarabunIT๙"/>
          <w:color w:val="auto"/>
          <w:sz w:val="36"/>
          <w:szCs w:val="36"/>
        </w:rPr>
        <w:br w:type="page"/>
      </w:r>
    </w:p>
    <w:p w14:paraId="3C491FFE" w14:textId="458C11B8" w:rsidR="006B58C8" w:rsidRPr="009C5948" w:rsidRDefault="006B58C8" w:rsidP="006B58C8">
      <w:pPr>
        <w:jc w:val="center"/>
        <w:rPr>
          <w:rFonts w:ascii="TH SarabunPSK" w:hAnsi="TH SarabunPSK" w:cs="TH SarabunPSK"/>
          <w:bCs/>
          <w:color w:val="auto"/>
          <w:sz w:val="36"/>
          <w:szCs w:val="36"/>
        </w:rPr>
      </w:pPr>
    </w:p>
    <w:p w14:paraId="45982A25" w14:textId="705DEC21" w:rsidR="006B58C8" w:rsidRPr="009C5948" w:rsidRDefault="006B58C8" w:rsidP="006B58C8">
      <w:pPr>
        <w:jc w:val="center"/>
        <w:rPr>
          <w:rFonts w:ascii="TH SarabunPSK" w:hAnsi="TH SarabunPSK" w:cs="TH SarabunPSK"/>
          <w:bCs/>
          <w:color w:val="auto"/>
          <w:sz w:val="36"/>
          <w:szCs w:val="36"/>
        </w:rPr>
      </w:pPr>
      <w:r w:rsidRPr="009C5948">
        <w:rPr>
          <w:rFonts w:ascii="TH SarabunPSK" w:hAnsi="TH SarabunPSK" w:cs="TH SarabunPSK"/>
          <w:bCs/>
          <w:color w:val="auto"/>
          <w:sz w:val="36"/>
          <w:szCs w:val="36"/>
          <w:cs/>
          <w:lang w:bidi="th-TH"/>
        </w:rPr>
        <w:t>แผนการจัดซื้อจัดจ้าง</w:t>
      </w:r>
      <w:r w:rsidRPr="009C594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 xml:space="preserve"> สถานีตำรวจ</w:t>
      </w:r>
      <w:r w:rsidR="003231B9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ภูธรสวนพริกไทย</w:t>
      </w:r>
      <w:r w:rsidRPr="009C5948">
        <w:rPr>
          <w:rFonts w:ascii="TH SarabunPSK" w:hAnsi="TH SarabunPSK" w:cs="TH SarabunPSK"/>
          <w:bCs/>
          <w:color w:val="auto"/>
          <w:sz w:val="36"/>
          <w:szCs w:val="36"/>
          <w:cs/>
        </w:rPr>
        <w:t xml:space="preserve"> </w:t>
      </w:r>
    </w:p>
    <w:p w14:paraId="6ADC6475" w14:textId="03B83811" w:rsidR="006B58C8" w:rsidRPr="009C5948" w:rsidRDefault="006B58C8" w:rsidP="006B58C8">
      <w:pPr>
        <w:jc w:val="center"/>
        <w:rPr>
          <w:rFonts w:ascii="TH SarabunPSK" w:hAnsi="TH SarabunPSK" w:cs="TH SarabunPSK"/>
          <w:b w:val="0"/>
          <w:bCs/>
          <w:color w:val="auto"/>
          <w:sz w:val="36"/>
          <w:szCs w:val="36"/>
          <w:lang w:bidi="th-TH"/>
        </w:rPr>
      </w:pPr>
      <w:r w:rsidRPr="009C5948">
        <w:rPr>
          <w:rFonts w:ascii="TH SarabunPSK" w:hAnsi="TH SarabunPSK" w:cs="TH SarabunPSK"/>
          <w:bCs/>
          <w:color w:val="auto"/>
          <w:sz w:val="36"/>
          <w:szCs w:val="36"/>
          <w:cs/>
          <w:lang w:bidi="th-TH"/>
        </w:rPr>
        <w:t>ประจำปีงบประมาณ</w:t>
      </w:r>
      <w:r w:rsidRPr="009C5948">
        <w:rPr>
          <w:rFonts w:ascii="TH SarabunPSK" w:hAnsi="TH SarabunPSK" w:cs="TH SarabunPSK"/>
          <w:bCs/>
          <w:color w:val="auto"/>
          <w:sz w:val="36"/>
          <w:szCs w:val="36"/>
          <w:cs/>
        </w:rPr>
        <w:t xml:space="preserve"> </w:t>
      </w:r>
      <w:r w:rsidRPr="009C594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พุทธศักราช ๒๕๖</w:t>
      </w:r>
      <w:r w:rsidR="00CD022F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๗</w:t>
      </w:r>
    </w:p>
    <w:p w14:paraId="31E71033" w14:textId="7119274E" w:rsidR="006B58C8" w:rsidRPr="009C5948" w:rsidRDefault="00B819E9" w:rsidP="00E94251">
      <w:pPr>
        <w:spacing w:before="240"/>
        <w:rPr>
          <w:rFonts w:ascii="TH SarabunPSK" w:hAnsi="TH SarabunPSK" w:cs="TH SarabunPSK"/>
          <w:b w:val="0"/>
          <w:bCs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cs/>
          <w:lang w:bidi="th-TH"/>
        </w:rPr>
        <w:t>๑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</w:rPr>
        <w:t xml:space="preserve">.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cs/>
          <w:lang w:bidi="th-TH"/>
        </w:rPr>
        <w:t>หลักการและเหตุผล</w:t>
      </w:r>
    </w:p>
    <w:p w14:paraId="2D578D8B" w14:textId="066EF59B" w:rsidR="006B58C8" w:rsidRPr="009C5948" w:rsidRDefault="006B58C8" w:rsidP="006B58C8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ตามพระราชบัญญัติการจัดซื้อจัดจ้างและการบริหารพัสดุภาครัฐ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๒๕๖๐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มาตรา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๑๑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กำหนดให้หน่วยงานของรัฐจัดทำแผนการจัดซื้อจัดจ้างประจำปี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และประกาศเผยแพร่ในระบบเครือข่าย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สารสนเทศของกรมบัญชีกลางและของหน่วยงานของรัฐ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ตามวิธีการที่กรมบัญชีกลางกำหนดและให้ปิดประกาศ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โดยเปิดเผย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br/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ณ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สถานที่ปิดประกาศของหน่วยงานของรัฐ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นอกจากนี้จะต้องปฏิบัติตามกฎหมาย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ระเบียบ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หรือหลักเกณฑ์อื่นที่เกี่ยวข้อง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ไม่ว่าจะเป็นเกณฑ์มาตรฐานและตัวชี้วัดความโปร่งใสด้านการจัดหาพัสดุตามพระราชบัญญัติข้อมูลข่าวสารของทางราชการ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 ๒๕๔๐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ที่กำหนดให้ส่วนราชการจะต้องมีการจัดทำแผนการจัดหาพัสดุประจำปี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โดยกำหนดวิธีการจัดหาให้สอดคล้องกับภารกิจ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เหมาะสมกับระเบียบ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กฎหมายที่เกี่ยวข้องโดยมุ่งหวังให้มีการแข่งขันที่เป็นธรรม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รวมถึงพระราชกฤษฎีกาว่าด้วยหลักเกณฑ์และวิธีการบริหารกิจการบ้านเมืองที่ดี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B819E9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 ๒๕๔๖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มาตรา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B819E9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๒๓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กำหนดว่า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การจัดซื้อจัดจ้างให้ส่วนราชการ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ดำเนินการโดยเปิดเผยและเที่ยงธรรมโดยพิจารณาประโยชน์และผลเสียทางสังคม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ภาระต่อประชาชน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คุณภาพ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วัตถุประสงค์ที่จะใช้ราคาและประโยชน์ระยะยาวของส่วนราชการที่จะได้รับ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ทั้งนี้เพื่อให้ส่วนราชการมีวิธีการจัดหาพัสดุให้เกิดความคุ้มค่า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b w:val="0"/>
          <w:bCs/>
          <w:color w:val="auto"/>
          <w:sz w:val="32"/>
          <w:szCs w:val="32"/>
        </w:rPr>
        <w:t>(Value or Money)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ความโปร่งใส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ความมีประสิทธิภาพ</w:t>
      </w:r>
      <w:r w:rsidR="003231B9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และประสิทธิผลอันสอดคล้องกับหลักธรรมาภิบาล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b w:val="0"/>
          <w:bCs/>
          <w:color w:val="auto"/>
          <w:sz w:val="32"/>
          <w:szCs w:val="32"/>
        </w:rPr>
        <w:t>(Good Governance)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ซึ่งเป็นส่วนสำคัญในการบริหารราชการแผ่นดินเพื่อให้เป็นไปตามระเบียบ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กฎหมาย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ประกาศ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ของทางราชการที่เกี่ยวข้อง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และให้การจัดซื้อจัดจ้าง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เป็นไปปอย่างมีประสิทธิภาพและเกิดประสิทธิผล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3231B9" w:rsidRPr="003231B9">
        <w:rPr>
          <w:rFonts w:ascii="TH SarabunPSK" w:hAnsi="TH SarabunPSK" w:cs="TH SarabunPSK" w:hint="cs"/>
          <w:b w:val="0"/>
          <w:color w:val="auto"/>
          <w:sz w:val="32"/>
          <w:szCs w:val="32"/>
          <w:cs/>
          <w:lang w:bidi="th-TH"/>
        </w:rPr>
        <w:t>สถานีตำรวจภูธรสวนพริกไทย</w:t>
      </w:r>
      <w:r w:rsidR="003231B9" w:rsidRPr="009C5948">
        <w:rPr>
          <w:rFonts w:ascii="TH SarabunPSK" w:hAnsi="TH SarabunPSK" w:cs="TH SarabunPSK"/>
          <w:bCs/>
          <w:color w:val="auto"/>
          <w:sz w:val="36"/>
          <w:szCs w:val="36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จึงได้จัดทำแผนการจัดซื้อจัดจ้างประจำปีงบประมาณ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B819E9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 ๒๕๖</w:t>
      </w:r>
      <w:r w:rsidR="000356D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๗</w:t>
      </w:r>
    </w:p>
    <w:p w14:paraId="12DDD907" w14:textId="77777777" w:rsidR="006B58C8" w:rsidRPr="009C5948" w:rsidRDefault="006B58C8" w:rsidP="006B58C8">
      <w:pPr>
        <w:ind w:firstLine="720"/>
        <w:rPr>
          <w:rFonts w:ascii="TH SarabunPSK" w:hAnsi="TH SarabunPSK" w:cs="TH SarabunPSK"/>
          <w:color w:val="auto"/>
          <w:sz w:val="16"/>
          <w:szCs w:val="16"/>
        </w:rPr>
      </w:pPr>
    </w:p>
    <w:p w14:paraId="63DB989D" w14:textId="19489C35" w:rsidR="006B58C8" w:rsidRPr="009C5948" w:rsidRDefault="00B819E9" w:rsidP="006B58C8">
      <w:pPr>
        <w:rPr>
          <w:rFonts w:ascii="TH SarabunPSK" w:hAnsi="TH SarabunPSK" w:cs="TH SarabunPSK"/>
          <w:b w:val="0"/>
          <w:bCs/>
          <w:color w:val="auto"/>
          <w:sz w:val="32"/>
          <w:szCs w:val="32"/>
          <w:u w:val="single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๒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</w:rPr>
        <w:t xml:space="preserve">.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  <w:lang w:bidi="th-TH"/>
        </w:rPr>
        <w:t>วัตถุประสงค์</w:t>
      </w:r>
    </w:p>
    <w:p w14:paraId="7A7AAC47" w14:textId="5E511CEB" w:rsidR="006B58C8" w:rsidRPr="009C5948" w:rsidRDefault="00B819E9" w:rsidP="009C5948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๒.๑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เพื่อให้การดำเนินงานด้านพัสดุของ</w:t>
      </w:r>
      <w:r w:rsidR="003231B9" w:rsidRPr="003231B9">
        <w:rPr>
          <w:rFonts w:ascii="TH SarabunPSK" w:hAnsi="TH SarabunPSK" w:cs="TH SarabunPSK" w:hint="cs"/>
          <w:b w:val="0"/>
          <w:color w:val="auto"/>
          <w:sz w:val="32"/>
          <w:szCs w:val="32"/>
          <w:cs/>
          <w:lang w:bidi="th-TH"/>
        </w:rPr>
        <w:t>สถานีตำรวจภูธรสวนพริกไทย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สอดคล้องกับกฎหมาย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ระเบียบประกาศ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ของทางราชการที่เกี่ยวข้อง</w:t>
      </w:r>
    </w:p>
    <w:p w14:paraId="4F30198D" w14:textId="33A29316" w:rsidR="006B58C8" w:rsidRPr="009C5948" w:rsidRDefault="008C4E77" w:rsidP="009C5948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๒.๒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เพื่อให้การบริหารงานพัสดุเป็นไปอย่างมีประสิทธิภาพและเกิดประสิทธิผล</w:t>
      </w:r>
    </w:p>
    <w:p w14:paraId="03511682" w14:textId="1127F2EA" w:rsidR="006B58C8" w:rsidRPr="009C5948" w:rsidRDefault="008C4E77" w:rsidP="009C5948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๒.๓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เพื่อให้มีแนวทางในการบริหารงานพัสดุที่ชัดเจน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ป้องกันการเกิดข้อผิดพลาด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ลดภาระหรือความ</w:t>
      </w:r>
    </w:p>
    <w:p w14:paraId="20ED8C0A" w14:textId="0A654CC1" w:rsidR="006B58C8" w:rsidRPr="009C5948" w:rsidRDefault="006B58C8" w:rsidP="009C5948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ซ้ำซ้อนในการจัดหาพัสดุรวมถึงปัญหาอันเนื่องมาจากการไม่เข้าใจในระเบียบปฏิบัติหรือช่วงเวลา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ในการจัดหาพัสดุ</w:t>
      </w:r>
    </w:p>
    <w:p w14:paraId="3A73ADCB" w14:textId="4F4755C0" w:rsidR="006B58C8" w:rsidRDefault="008C4E77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๓.๔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เพื่อให้ผู้บังคับบัญชา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สามารถตรวจสอบและรับทราบข้อมูลที่เกี่ยวข้องกับการจัดหาพัสดุ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ทุกประเภท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ของ</w:t>
      </w:r>
      <w:r w:rsidR="003231B9" w:rsidRPr="003231B9">
        <w:rPr>
          <w:rFonts w:ascii="TH SarabunPSK" w:hAnsi="TH SarabunPSK" w:cs="TH SarabunPSK" w:hint="cs"/>
          <w:b w:val="0"/>
          <w:color w:val="auto"/>
          <w:sz w:val="32"/>
          <w:szCs w:val="32"/>
          <w:cs/>
          <w:lang w:bidi="th-TH"/>
        </w:rPr>
        <w:t>สถานีตำรวจภูธรสวนพริกไทย</w:t>
      </w:r>
    </w:p>
    <w:p w14:paraId="7A1D9858" w14:textId="77777777" w:rsidR="003231B9" w:rsidRDefault="003231B9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</w:p>
    <w:p w14:paraId="7508FFD7" w14:textId="77777777" w:rsidR="002A16AB" w:rsidRDefault="002A16AB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</w:p>
    <w:p w14:paraId="79ECDA3C" w14:textId="77777777" w:rsidR="002A16AB" w:rsidRDefault="002A16AB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</w:p>
    <w:p w14:paraId="78287D5E" w14:textId="71D86A23" w:rsidR="003231B9" w:rsidRDefault="002147FF" w:rsidP="002147FF">
      <w:pPr>
        <w:ind w:firstLine="720"/>
        <w:jc w:val="right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/๓.๕ เพื่อให้เกิด...</w:t>
      </w:r>
    </w:p>
    <w:p w14:paraId="7759DC19" w14:textId="77777777" w:rsidR="003231B9" w:rsidRDefault="003231B9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</w:p>
    <w:p w14:paraId="1CF407AE" w14:textId="08327725" w:rsidR="003231B9" w:rsidRDefault="002147FF" w:rsidP="002147FF">
      <w:pPr>
        <w:ind w:firstLine="720"/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- ๒ </w:t>
      </w:r>
      <w:r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–</w:t>
      </w:r>
    </w:p>
    <w:p w14:paraId="477AD40A" w14:textId="77777777" w:rsidR="002147FF" w:rsidRPr="009C5948" w:rsidRDefault="002147FF" w:rsidP="002147FF">
      <w:pPr>
        <w:ind w:firstLine="720"/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</w:p>
    <w:p w14:paraId="12319092" w14:textId="7A9E25EB" w:rsidR="00B06990" w:rsidRPr="009C5948" w:rsidRDefault="00B06990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๓.๕ เพื่อให้</w:t>
      </w:r>
      <w:bookmarkStart w:id="0" w:name="_Hlk135039706"/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เกิดความโปร่งใส และสามารถตรวจสอบได้</w:t>
      </w:r>
      <w:bookmarkEnd w:id="0"/>
    </w:p>
    <w:p w14:paraId="02DF0A35" w14:textId="77777777" w:rsidR="006B58C8" w:rsidRPr="009C5948" w:rsidRDefault="006B58C8" w:rsidP="006B58C8">
      <w:pPr>
        <w:jc w:val="thaiDistribute"/>
        <w:rPr>
          <w:rFonts w:ascii="TH SarabunPSK" w:hAnsi="TH SarabunPSK" w:cs="TH SarabunPSK"/>
          <w:color w:val="auto"/>
          <w:sz w:val="12"/>
          <w:szCs w:val="12"/>
        </w:rPr>
      </w:pPr>
    </w:p>
    <w:p w14:paraId="41975557" w14:textId="35621533" w:rsidR="006B58C8" w:rsidRPr="009C5948" w:rsidRDefault="008C4E77" w:rsidP="006B58C8">
      <w:pPr>
        <w:jc w:val="thaiDistribute"/>
        <w:rPr>
          <w:rFonts w:ascii="TH SarabunPSK" w:hAnsi="TH SarabunPSK" w:cs="TH SarabunPSK"/>
          <w:b w:val="0"/>
          <w:bCs/>
          <w:color w:val="auto"/>
          <w:sz w:val="32"/>
          <w:szCs w:val="32"/>
          <w:u w:val="single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๔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</w:rPr>
        <w:t>.</w:t>
      </w: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 xml:space="preserve">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  <w:lang w:bidi="th-TH"/>
        </w:rPr>
        <w:t>วิธีดำเนินการ</w:t>
      </w:r>
    </w:p>
    <w:p w14:paraId="07965672" w14:textId="7ECC790B" w:rsidR="00B06990" w:rsidRPr="009C5948" w:rsidRDefault="006B58C8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งานอำนวยการ</w:t>
      </w:r>
      <w:r w:rsidR="002147FF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2147FF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ซึ่งรับผิดชอบงานพัสดุของหน่วยงาน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ได้พิจารณา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วิเคราะห์ความต้องการพัสดุของทุกสายงาน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ใน</w:t>
      </w:r>
      <w:r w:rsidR="002147FF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2147FF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="002147FF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จากแผนปฏิบัติการ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ประจำปีงบประมาณ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๒๕๖</w:t>
      </w:r>
      <w:r w:rsidR="000356D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๗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จึงได้จัดทำแผนการจัดซื้อจัดจ้างดังกล่าว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โดยจำแนกรายจ่ายตามงบประมาณของสถานี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ซึ่งในแต่ละรายการประกอบด้วย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</w:p>
    <w:p w14:paraId="70AF95DC" w14:textId="77777777" w:rsidR="00B06990" w:rsidRPr="009C5948" w:rsidRDefault="006B58C8" w:rsidP="00B06990">
      <w:pPr>
        <w:pStyle w:val="ListParagraph"/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/>
          <w:sz w:val="32"/>
          <w:szCs w:val="32"/>
          <w:cs/>
        </w:rPr>
        <w:t>ชื่อโครงการ/</w:t>
      </w:r>
      <w:r w:rsidR="00B06990" w:rsidRPr="009C5948"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14:paraId="6681F90F" w14:textId="77777777" w:rsidR="00B06990" w:rsidRPr="009C5948" w:rsidRDefault="00B06990" w:rsidP="00B06990">
      <w:pPr>
        <w:pStyle w:val="ListParagraph"/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 w:hint="cs"/>
          <w:sz w:val="32"/>
          <w:szCs w:val="32"/>
          <w:cs/>
        </w:rPr>
        <w:t>เป้าหมาย/วิธีการดำเนินการ</w:t>
      </w:r>
    </w:p>
    <w:p w14:paraId="70FAE461" w14:textId="0369F29E" w:rsidR="006B58C8" w:rsidRPr="009C5948" w:rsidRDefault="00B06990" w:rsidP="00B06990">
      <w:pPr>
        <w:pStyle w:val="ListParagraph"/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 w:hint="cs"/>
          <w:sz w:val="32"/>
          <w:szCs w:val="32"/>
          <w:cs/>
        </w:rPr>
        <w:t>งบประมาณ/</w:t>
      </w:r>
      <w:r w:rsidR="001625F7" w:rsidRPr="009C5948">
        <w:rPr>
          <w:rFonts w:ascii="TH SarabunPSK" w:hAnsi="TH SarabunPSK" w:cs="TH SarabunPSK" w:hint="cs"/>
          <w:sz w:val="32"/>
          <w:szCs w:val="32"/>
          <w:cs/>
        </w:rPr>
        <w:t>แห่งที่จัดสรร/สนับสนุน</w:t>
      </w:r>
    </w:p>
    <w:p w14:paraId="51C06212" w14:textId="00B937E5" w:rsidR="001625F7" w:rsidRPr="009C5948" w:rsidRDefault="001625F7" w:rsidP="00B06990">
      <w:pPr>
        <w:pStyle w:val="ListParagraph"/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 w:hint="cs"/>
          <w:sz w:val="32"/>
          <w:szCs w:val="32"/>
          <w:cs/>
        </w:rPr>
        <w:t>ระยะเวลาดำเนินการ</w:t>
      </w:r>
    </w:p>
    <w:p w14:paraId="4CA96281" w14:textId="2FA16120" w:rsidR="001625F7" w:rsidRPr="009C5948" w:rsidRDefault="001625F7" w:rsidP="00CF5BE9">
      <w:pPr>
        <w:pStyle w:val="ListParagraph"/>
        <w:numPr>
          <w:ilvl w:val="0"/>
          <w:numId w:val="3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 w:hint="cs"/>
          <w:sz w:val="32"/>
          <w:szCs w:val="32"/>
          <w:cs/>
        </w:rPr>
        <w:t>ผลที่คาดว่าจะได้รับ</w:t>
      </w:r>
    </w:p>
    <w:p w14:paraId="09011841" w14:textId="522210C8" w:rsidR="00CF5BE9" w:rsidRPr="009C5948" w:rsidRDefault="00CF5BE9" w:rsidP="00CF5BE9">
      <w:pPr>
        <w:ind w:left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( รายละเอียดแผนตามเอกสารที่แนบ)</w:t>
      </w:r>
    </w:p>
    <w:p w14:paraId="1188AEFB" w14:textId="77777777" w:rsidR="006B58C8" w:rsidRPr="009C5948" w:rsidRDefault="006B58C8" w:rsidP="006B58C8">
      <w:pPr>
        <w:rPr>
          <w:rFonts w:ascii="TH SarabunPSK" w:hAnsi="TH SarabunPSK" w:cs="TH SarabunPSK"/>
          <w:color w:val="auto"/>
          <w:sz w:val="32"/>
          <w:szCs w:val="32"/>
        </w:rPr>
      </w:pPr>
    </w:p>
    <w:p w14:paraId="43AD7E0B" w14:textId="0FE10514" w:rsidR="006B58C8" w:rsidRPr="009C5948" w:rsidRDefault="008C4E77" w:rsidP="006B58C8">
      <w:pPr>
        <w:rPr>
          <w:rFonts w:ascii="TH SarabunPSK" w:hAnsi="TH SarabunPSK" w:cs="TH SarabunPSK"/>
          <w:b w:val="0"/>
          <w:bCs/>
          <w:color w:val="auto"/>
          <w:sz w:val="32"/>
          <w:szCs w:val="32"/>
          <w:u w:val="single"/>
          <w:lang w:bidi="th-TH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๕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</w:rPr>
        <w:t xml:space="preserve">.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  <w:lang w:bidi="th-TH"/>
        </w:rPr>
        <w:t>ระยะเวลาในการจัดซื้อจัดจ้าง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</w:rPr>
        <w:t xml:space="preserve">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  <w:lang w:bidi="th-TH"/>
        </w:rPr>
        <w:t>ประจำปีงบประมาณ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</w:rPr>
        <w:t xml:space="preserve"> </w:t>
      </w: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๒๕๖</w:t>
      </w:r>
      <w:r w:rsidR="000356D6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๗</w:t>
      </w:r>
    </w:p>
    <w:p w14:paraId="27C7DDBC" w14:textId="144D5925" w:rsidR="006B58C8" w:rsidRPr="009C5948" w:rsidRDefault="006B58C8" w:rsidP="001625F7">
      <w:pPr>
        <w:ind w:firstLine="851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ในการจัดหาพัสดุตามแผนจัดซื้อจัดจ้างประจ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ปีงบประมาณ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 ๒๕๖</w:t>
      </w:r>
      <w:r w:rsidR="000356D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๗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กำหนดให้มีการจัดซื้อจัดจ้างตั้งแต่ช่วงเดือน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ตุลาคม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๒๕๖</w:t>
      </w:r>
      <w:r w:rsidR="000356D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–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เดือน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กันยายน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๒๕๖</w:t>
      </w:r>
      <w:r w:rsidR="000356D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๗</w:t>
      </w:r>
    </w:p>
    <w:p w14:paraId="3A608101" w14:textId="02F38392" w:rsidR="006B58C8" w:rsidRPr="009C5948" w:rsidRDefault="008C4E77" w:rsidP="00B749DE">
      <w:pPr>
        <w:spacing w:before="120"/>
        <w:rPr>
          <w:rFonts w:ascii="TH SarabunPSK" w:hAnsi="TH SarabunPSK" w:cs="TH SarabunPSK"/>
          <w:b w:val="0"/>
          <w:bCs/>
          <w:color w:val="auto"/>
          <w:sz w:val="32"/>
          <w:szCs w:val="32"/>
          <w:u w:val="single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๖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</w:rPr>
        <w:t>.</w:t>
      </w: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 xml:space="preserve">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  <w:lang w:bidi="th-TH"/>
        </w:rPr>
        <w:t>ประโยชน์ที่คาดว่าจะได้รับ</w:t>
      </w:r>
    </w:p>
    <w:p w14:paraId="2E7160DA" w14:textId="13DAF54C" w:rsidR="006B58C8" w:rsidRPr="009C5948" w:rsidRDefault="008C4E77" w:rsidP="00A047B9">
      <w:pPr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</w:rPr>
        <w:t>.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๑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การดำเนินงานด้านพัสดุ</w:t>
      </w:r>
      <w:r w:rsidR="007A2E6E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7A2E6E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="007A2E6E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ถูกต้อง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สอดคล้องกับกฎหมาย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ระเบียบ</w:t>
      </w:r>
      <w:r w:rsidR="00A047B9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ประกาศของทางราชการที่เกี่ยวข้อง</w:t>
      </w:r>
    </w:p>
    <w:p w14:paraId="4E9D57C5" w14:textId="06795630" w:rsidR="006B58C8" w:rsidRPr="009C5948" w:rsidRDefault="00A047B9" w:rsidP="006B58C8">
      <w:pPr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๖.๒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การบริหารงานพัสดุเป็นไปด้วยความเรียบร้อยอย่างมีประสิทธิภาพและเกิดประสิทธิผล</w:t>
      </w:r>
    </w:p>
    <w:p w14:paraId="053D12D6" w14:textId="16474B83" w:rsidR="006B58C8" w:rsidRPr="009C5948" w:rsidRDefault="00A047B9" w:rsidP="006B58C8">
      <w:pPr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๖.๓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การบริหารงานพัสดุมีความชัดเจน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ป้องกันการเกิดข้อผิดพลาด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ลดภาระหรือความซ้ำซ้อนในการ</w:t>
      </w:r>
    </w:p>
    <w:p w14:paraId="13084F4C" w14:textId="77777777" w:rsidR="006B58C8" w:rsidRPr="009C5948" w:rsidRDefault="006B58C8" w:rsidP="006B58C8">
      <w:pPr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จัดหาพัสดุ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รวมถึงปัญหาอันเนื่องมาจากการไม่เข้าใจในระเบียบการปฏิบัติหรือช่วงเวลาในการจัดหาพัสดุ</w:t>
      </w:r>
    </w:p>
    <w:p w14:paraId="69F21148" w14:textId="43AF655E" w:rsidR="00703EE3" w:rsidRPr="009C5948" w:rsidRDefault="00A047B9" w:rsidP="00022822">
      <w:pPr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๖.๔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ผู้บังคับบัญชาสามารถตรวจสอบและรับทราบข้อมูลที่เกี่ยวข้องกับการจัดหา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พัสดุทุกประเภทของ</w:t>
      </w:r>
      <w:r w:rsidR="002147FF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2147FF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="002147FF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ทั้งในรอบเดือน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ไตรมาส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หรือตลอดปีงบประมาณ</w:t>
      </w:r>
    </w:p>
    <w:p w14:paraId="40A740FF" w14:textId="14FCFDB5" w:rsidR="001625F7" w:rsidRPr="009C5948" w:rsidRDefault="001625F7" w:rsidP="00022822">
      <w:pPr>
        <w:ind w:firstLine="72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๖.๕ เกิดความโปร่งใส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และสามารถตรวจสอบได้</w:t>
      </w:r>
    </w:p>
    <w:p w14:paraId="31EAF883" w14:textId="64A3B4BE" w:rsidR="001B135A" w:rsidRDefault="001B135A" w:rsidP="002D2ED4">
      <w:pPr>
        <w:spacing w:after="200"/>
        <w:rPr>
          <w:rFonts w:ascii="TH SarabunIT๙" w:hAnsi="TH SarabunIT๙" w:cs="TH SarabunIT๙"/>
          <w:sz w:val="32"/>
          <w:szCs w:val="32"/>
        </w:rPr>
      </w:pPr>
    </w:p>
    <w:p w14:paraId="4B64F318" w14:textId="39BEC045" w:rsidR="002415F6" w:rsidRDefault="002415F6">
      <w:pPr>
        <w:spacing w:after="2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FDBD375" w14:textId="054C98CE" w:rsidR="002415F6" w:rsidRDefault="002415F6" w:rsidP="002415F6">
      <w:pPr>
        <w:jc w:val="center"/>
        <w:rPr>
          <w:rFonts w:ascii="TH SarabunPSK" w:hAnsi="TH SarabunPSK" w:cs="TH SarabunPSK"/>
          <w:bCs/>
          <w:sz w:val="36"/>
          <w:szCs w:val="36"/>
        </w:rPr>
      </w:pPr>
    </w:p>
    <w:p w14:paraId="3F4C2165" w14:textId="77777777" w:rsidR="002415F6" w:rsidRPr="00306208" w:rsidRDefault="002415F6" w:rsidP="002415F6">
      <w:pPr>
        <w:jc w:val="center"/>
        <w:rPr>
          <w:rFonts w:ascii="TH SarabunPSK" w:hAnsi="TH SarabunPSK" w:cs="TH SarabunPSK"/>
          <w:bCs/>
          <w:color w:val="auto"/>
          <w:sz w:val="36"/>
          <w:szCs w:val="36"/>
          <w:lang w:bidi="th-TH"/>
        </w:rPr>
      </w:pPr>
      <w:r w:rsidRPr="0030620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การติดตามประเมินผลตาม</w:t>
      </w:r>
      <w:r w:rsidRPr="00306208">
        <w:rPr>
          <w:rFonts w:ascii="TH SarabunPSK" w:hAnsi="TH SarabunPSK" w:cs="TH SarabunPSK"/>
          <w:bCs/>
          <w:color w:val="auto"/>
          <w:sz w:val="36"/>
          <w:szCs w:val="36"/>
          <w:cs/>
          <w:lang w:bidi="th-TH"/>
        </w:rPr>
        <w:t>แผนการจัดซื้อจัดจ้าง</w:t>
      </w:r>
      <w:r w:rsidRPr="0030620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 xml:space="preserve"> </w:t>
      </w:r>
    </w:p>
    <w:p w14:paraId="475F1AA2" w14:textId="77777777" w:rsidR="002147FF" w:rsidRPr="002147FF" w:rsidRDefault="002147FF" w:rsidP="002415F6">
      <w:pPr>
        <w:jc w:val="center"/>
        <w:rPr>
          <w:rFonts w:ascii="TH SarabunPSK" w:hAnsi="TH SarabunPSK" w:cs="TH SarabunPSK"/>
          <w:b w:val="0"/>
          <w:bCs/>
          <w:color w:val="auto"/>
          <w:sz w:val="36"/>
          <w:szCs w:val="36"/>
        </w:rPr>
      </w:pPr>
      <w:r w:rsidRPr="002147FF">
        <w:rPr>
          <w:rFonts w:ascii="TH SarabunPSK" w:hAnsi="TH SarabunPSK" w:cs="TH SarabunPSK"/>
          <w:b w:val="0"/>
          <w:bCs/>
          <w:color w:val="auto"/>
          <w:sz w:val="36"/>
          <w:szCs w:val="36"/>
          <w:cs/>
          <w:lang w:bidi="th-TH"/>
        </w:rPr>
        <w:t>สถานีต</w:t>
      </w:r>
      <w:r w:rsidRPr="002147FF">
        <w:rPr>
          <w:rFonts w:ascii="TH SarabunPSK" w:hAnsi="TH SarabunPSK" w:cs="TH SarabunPSK" w:hint="cs"/>
          <w:b w:val="0"/>
          <w:bCs/>
          <w:color w:val="auto"/>
          <w:sz w:val="36"/>
          <w:szCs w:val="36"/>
          <w:cs/>
          <w:lang w:bidi="th-TH"/>
        </w:rPr>
        <w:t>ำรวจภูธรสวนพริกไทย</w:t>
      </w:r>
    </w:p>
    <w:p w14:paraId="2260A1DF" w14:textId="4ABCC85B" w:rsidR="002415F6" w:rsidRPr="00306208" w:rsidRDefault="002415F6" w:rsidP="002415F6">
      <w:pPr>
        <w:jc w:val="center"/>
        <w:rPr>
          <w:rFonts w:ascii="TH SarabunPSK" w:hAnsi="TH SarabunPSK" w:cs="TH SarabunPSK"/>
          <w:bCs/>
          <w:color w:val="auto"/>
          <w:sz w:val="36"/>
          <w:szCs w:val="36"/>
          <w:lang w:bidi="th-TH"/>
        </w:rPr>
      </w:pPr>
      <w:r w:rsidRPr="00306208">
        <w:rPr>
          <w:rFonts w:ascii="TH SarabunPSK" w:hAnsi="TH SarabunPSK" w:cs="TH SarabunPSK"/>
          <w:bCs/>
          <w:color w:val="auto"/>
          <w:sz w:val="36"/>
          <w:szCs w:val="36"/>
          <w:cs/>
          <w:lang w:bidi="th-TH"/>
        </w:rPr>
        <w:t>ประจำปีงบประมาณ</w:t>
      </w:r>
      <w:r w:rsidRPr="00306208">
        <w:rPr>
          <w:rFonts w:ascii="TH SarabunPSK" w:hAnsi="TH SarabunPSK" w:cs="TH SarabunPSK"/>
          <w:bCs/>
          <w:color w:val="auto"/>
          <w:sz w:val="36"/>
          <w:szCs w:val="36"/>
          <w:cs/>
        </w:rPr>
        <w:t xml:space="preserve"> </w:t>
      </w:r>
      <w:r w:rsidRPr="0030620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พุทธศักราช ๒๕๖</w:t>
      </w:r>
      <w:r w:rsidR="006B28C9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๗</w:t>
      </w:r>
    </w:p>
    <w:p w14:paraId="2BA02C3A" w14:textId="7D5C5AEE" w:rsidR="00306208" w:rsidRPr="00306208" w:rsidRDefault="00306208" w:rsidP="002415F6">
      <w:pPr>
        <w:jc w:val="center"/>
        <w:rPr>
          <w:rFonts w:ascii="TH SarabunPSK" w:hAnsi="TH SarabunPSK" w:cs="TH SarabunPSK"/>
          <w:b w:val="0"/>
          <w:bCs/>
          <w:color w:val="auto"/>
          <w:sz w:val="36"/>
          <w:szCs w:val="36"/>
          <w:lang w:bidi="th-TH"/>
        </w:rPr>
      </w:pPr>
      <w:r w:rsidRPr="00306208">
        <w:rPr>
          <w:rFonts w:ascii="TH SarabunPSK" w:hAnsi="TH SarabunPSK" w:cs="TH SarabunPSK"/>
          <w:bCs/>
          <w:color w:val="auto"/>
          <w:sz w:val="36"/>
          <w:szCs w:val="36"/>
          <w:lang w:bidi="th-TH"/>
        </w:rPr>
        <w:t>_______________________</w:t>
      </w:r>
    </w:p>
    <w:p w14:paraId="4BD864FD" w14:textId="63BD2E9F" w:rsidR="002415F6" w:rsidRPr="00306208" w:rsidRDefault="002415F6" w:rsidP="002415F6">
      <w:pPr>
        <w:ind w:right="48" w:firstLine="851"/>
        <w:jc w:val="thaiDistribute"/>
        <w:rPr>
          <w:rFonts w:ascii="TH SarabunIT๙" w:hAnsi="TH SarabunIT๙" w:cs="TH SarabunIT๙"/>
          <w:color w:val="auto"/>
          <w:spacing w:val="8"/>
          <w:szCs w:val="32"/>
          <w:lang w:bidi="th-TH"/>
        </w:rPr>
      </w:pPr>
      <w:r w:rsidRPr="00306208">
        <w:rPr>
          <w:rFonts w:ascii="TH SarabunIT๙" w:hAnsi="TH SarabunIT๙" w:cs="TH SarabunIT๙" w:hint="cs"/>
          <w:color w:val="auto"/>
          <w:spacing w:val="8"/>
          <w:szCs w:val="32"/>
          <w:cs/>
          <w:lang w:bidi="th-TH"/>
        </w:rPr>
        <w:t>การดำเนินการเพื่อให้บรรลุเป้าประสงค์ ตามแผนจัดซื้อจัดจ้างหรือจัดหาพัสดุประจำปี พุทธศักราช ๒๕๖</w:t>
      </w:r>
      <w:r w:rsidR="006B28C9">
        <w:rPr>
          <w:rFonts w:ascii="TH SarabunIT๙" w:hAnsi="TH SarabunIT๙" w:cs="TH SarabunIT๙" w:hint="cs"/>
          <w:color w:val="auto"/>
          <w:spacing w:val="8"/>
          <w:szCs w:val="32"/>
          <w:cs/>
          <w:lang w:bidi="th-TH"/>
        </w:rPr>
        <w:t>๗</w:t>
      </w:r>
      <w:r w:rsidRPr="00306208">
        <w:rPr>
          <w:rFonts w:ascii="TH SarabunIT๙" w:hAnsi="TH SarabunIT๙" w:cs="TH SarabunIT๙" w:hint="cs"/>
          <w:color w:val="auto"/>
          <w:spacing w:val="8"/>
          <w:szCs w:val="32"/>
          <w:cs/>
          <w:lang w:bidi="th-TH"/>
        </w:rPr>
        <w:t xml:space="preserve"> ของ</w:t>
      </w:r>
      <w:r w:rsidR="007A2E6E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7A2E6E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="007A2E6E">
        <w:rPr>
          <w:rFonts w:ascii="TH SarabunIT๙" w:hAnsi="TH SarabunIT๙" w:cs="TH SarabunIT๙"/>
          <w:color w:val="auto"/>
          <w:spacing w:val="8"/>
          <w:szCs w:val="32"/>
          <w:lang w:bidi="th-TH"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pacing w:val="8"/>
          <w:szCs w:val="32"/>
          <w:cs/>
          <w:lang w:bidi="th-TH"/>
        </w:rPr>
        <w:t>ซึ่งในแต่ละโครงการ/กิจกรรม มีเป้าหมาย/วิธีการดำเนินการ/กรอบระยะเวลา และผลการเบิกจ่าย ในการวัดความสำเร็จของแผนจัดซื้อจัดจ้างหรือจัดหาพัสดุ โดย</w:t>
      </w:r>
      <w:r w:rsidR="007A2E6E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7A2E6E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Pr="00306208">
        <w:rPr>
          <w:rFonts w:ascii="TH SarabunIT๙" w:hAnsi="TH SarabunIT๙" w:cs="TH SarabunIT๙" w:hint="cs"/>
          <w:color w:val="auto"/>
          <w:spacing w:val="8"/>
          <w:szCs w:val="32"/>
          <w:cs/>
          <w:lang w:bidi="th-TH"/>
        </w:rPr>
        <w:t>เป็นผู้รับผิดชอบในการเบิกจ่าย และจะต้องรายงานผลการดำเนินการตามแผนจัดซื้อหรือจัดหาพัสดุ ตามห้วงเวลา ดังนี้</w:t>
      </w:r>
    </w:p>
    <w:p w14:paraId="47A72071" w14:textId="0FB19AC6" w:rsidR="002415F6" w:rsidRPr="00306208" w:rsidRDefault="002415F6" w:rsidP="002415F6">
      <w:pPr>
        <w:spacing w:before="120"/>
        <w:ind w:firstLine="851"/>
        <w:jc w:val="thaiDistribute"/>
        <w:rPr>
          <w:rFonts w:ascii="TH SarabunIT๙" w:hAnsi="TH SarabunIT๙" w:cs="TH SarabunIT๙"/>
          <w:color w:val="auto"/>
          <w:szCs w:val="32"/>
          <w:lang w:bidi="th-TH"/>
        </w:rPr>
      </w:pP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รายงานผลการดำเนินการตามแผนปฏิบัติราชการ</w:t>
      </w:r>
      <w:r w:rsidR="007A2E6E">
        <w:rPr>
          <w:rFonts w:ascii="TH SarabunIT๙" w:hAnsi="TH SarabunIT๙" w:cs="TH SarabunIT๙" w:hint="cs"/>
          <w:color w:val="auto"/>
          <w:szCs w:val="32"/>
          <w:cs/>
          <w:lang w:bidi="th-TH"/>
        </w:rPr>
        <w:t>ของ</w:t>
      </w:r>
      <w:r w:rsidR="007A2E6E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7A2E6E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="007A2E6E">
        <w:rPr>
          <w:rFonts w:ascii="TH SarabunIT๙" w:hAnsi="TH SarabunIT๙" w:cs="TH SarabunIT๙" w:hint="cs"/>
          <w:color w:val="auto"/>
          <w:szCs w:val="32"/>
          <w:cs/>
          <w:lang w:bidi="th-TH"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ประจำปีงบประมาณ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 xml:space="preserve">พุทธศักราช 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>25</w:t>
      </w:r>
      <w:r w:rsidR="009132BC">
        <w:rPr>
          <w:rFonts w:ascii="TH SarabunIT๙" w:hAnsi="TH SarabunIT๙" w:cs="TH SarabunIT๙" w:hint="cs"/>
          <w:color w:val="auto"/>
          <w:szCs w:val="32"/>
          <w:cs/>
          <w:lang w:bidi="th-TH"/>
        </w:rPr>
        <w:t>๖๗</w:t>
      </w:r>
    </w:p>
    <w:p w14:paraId="7194636B" w14:textId="3BC316F6" w:rsidR="002415F6" w:rsidRPr="00306208" w:rsidRDefault="002415F6" w:rsidP="002415F6">
      <w:pPr>
        <w:jc w:val="thaiDistribute"/>
        <w:rPr>
          <w:rFonts w:ascii="TH SarabunIT๙" w:hAnsi="TH SarabunIT๙" w:cs="TH SarabunIT๙"/>
          <w:color w:val="auto"/>
          <w:szCs w:val="32"/>
          <w:lang w:bidi="th-TH"/>
        </w:rPr>
      </w:pP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>1. (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รอบ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 6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เดือน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>)</w:t>
      </w: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ภายในวันที่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 1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เมษายน ๒๕๖</w:t>
      </w:r>
      <w:r w:rsidR="00725FAA">
        <w:rPr>
          <w:rFonts w:ascii="TH SarabunIT๙" w:hAnsi="TH SarabunIT๙" w:cs="TH SarabunIT๙" w:hint="cs"/>
          <w:color w:val="auto"/>
          <w:szCs w:val="32"/>
          <w:cs/>
          <w:lang w:bidi="th-TH"/>
        </w:rPr>
        <w:t>๗</w:t>
      </w:r>
    </w:p>
    <w:p w14:paraId="64B6EDF0" w14:textId="38965C80" w:rsidR="002415F6" w:rsidRPr="00306208" w:rsidRDefault="002415F6" w:rsidP="002415F6">
      <w:pPr>
        <w:jc w:val="thaiDistribute"/>
        <w:rPr>
          <w:rFonts w:ascii="TH SarabunIT๙" w:hAnsi="TH SarabunIT๙" w:cs="TH SarabunIT๙"/>
          <w:color w:val="auto"/>
          <w:szCs w:val="32"/>
          <w:lang w:bidi="th-TH"/>
        </w:rPr>
      </w:pP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>2. (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รอบ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 12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เดือน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) </w:t>
      </w: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ภายในวันที่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 1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ตุลาคม ๒๕๖</w:t>
      </w:r>
      <w:r w:rsidR="00725FAA">
        <w:rPr>
          <w:rFonts w:ascii="TH SarabunIT๙" w:hAnsi="TH SarabunIT๙" w:cs="TH SarabunIT๙" w:hint="cs"/>
          <w:color w:val="auto"/>
          <w:szCs w:val="32"/>
          <w:cs/>
          <w:lang w:bidi="th-TH"/>
        </w:rPr>
        <w:t>๗</w:t>
      </w:r>
    </w:p>
    <w:p w14:paraId="58D309F2" w14:textId="463FC379" w:rsidR="002415F6" w:rsidRPr="00306208" w:rsidRDefault="002415F6" w:rsidP="002415F6">
      <w:pPr>
        <w:spacing w:before="120"/>
        <w:ind w:firstLine="851"/>
        <w:jc w:val="thaiDistribute"/>
        <w:rPr>
          <w:rFonts w:ascii="TH SarabunIT๙" w:hAnsi="TH SarabunIT๙" w:cs="TH SarabunIT๙"/>
          <w:color w:val="auto"/>
          <w:szCs w:val="32"/>
        </w:rPr>
      </w:pP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ให้ฝ่ายอำนวยการ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="007A2E6E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7A2E6E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="007A2E6E">
        <w:rPr>
          <w:rFonts w:ascii="TH SarabunIT๙" w:hAnsi="TH SarabunIT๙" w:cs="TH SarabunIT๙" w:hint="cs"/>
          <w:color w:val="auto"/>
          <w:szCs w:val="32"/>
          <w:cs/>
          <w:lang w:bidi="th-TH"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รวบรวมรายงานผลการดำเนินการ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ติดตามประเมิน</w:t>
      </w:r>
      <w:r w:rsidRPr="00306208">
        <w:rPr>
          <w:rFonts w:ascii="TH SarabunIT๙" w:hAnsi="TH SarabunIT๙" w:cs="TH SarabunIT๙"/>
          <w:color w:val="auto"/>
          <w:szCs w:val="32"/>
        </w:rPr>
        <w:br/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ผลสรุป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ในภาพรวมเสนอ กองบังคับการตำ</w:t>
      </w:r>
      <w:r w:rsidR="00863578">
        <w:rPr>
          <w:rFonts w:ascii="TH SarabunIT๙" w:hAnsi="TH SarabunIT๙" w:cs="TH SarabunIT๙" w:hint="cs"/>
          <w:color w:val="auto"/>
          <w:szCs w:val="32"/>
          <w:cs/>
          <w:lang w:bidi="th-TH"/>
        </w:rPr>
        <w:t>รวจภูธรจังหวัดปทุมธานี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และเผยแพร่ให้ประชาชนทราบต่อไป</w:t>
      </w:r>
    </w:p>
    <w:p w14:paraId="33316920" w14:textId="77777777" w:rsidR="002415F6" w:rsidRPr="00306208" w:rsidRDefault="002415F6" w:rsidP="002415F6">
      <w:pPr>
        <w:spacing w:before="120"/>
        <w:jc w:val="thaiDistribute"/>
        <w:rPr>
          <w:rFonts w:ascii="TH SarabunIT๙" w:hAnsi="TH SarabunIT๙" w:cs="TH SarabunIT๙"/>
          <w:color w:val="auto"/>
          <w:szCs w:val="32"/>
        </w:rPr>
      </w:pPr>
    </w:p>
    <w:p w14:paraId="099AACCC" w14:textId="77777777" w:rsidR="002415F6" w:rsidRPr="00306208" w:rsidRDefault="002415F6" w:rsidP="002415F6">
      <w:pPr>
        <w:spacing w:before="120"/>
        <w:jc w:val="thaiDistribute"/>
        <w:rPr>
          <w:rFonts w:ascii="TH SarabunIT๙" w:hAnsi="TH SarabunIT๙" w:cs="TH SarabunIT๙"/>
          <w:color w:val="auto"/>
          <w:szCs w:val="32"/>
        </w:rPr>
      </w:pPr>
    </w:p>
    <w:p w14:paraId="0DE3BC1E" w14:textId="77777777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  <w:r w:rsidRPr="00306208">
        <w:rPr>
          <w:rFonts w:ascii="TH SarabunIT๙" w:hAnsi="TH SarabunIT๙" w:cs="TH SarabunIT๙"/>
          <w:color w:val="auto"/>
          <w:szCs w:val="32"/>
        </w:rPr>
        <w:t>*******************************************************</w:t>
      </w:r>
    </w:p>
    <w:p w14:paraId="74B4929A" w14:textId="77777777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</w:p>
    <w:p w14:paraId="4E6917A1" w14:textId="77777777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</w:p>
    <w:p w14:paraId="30BC54BB" w14:textId="7EF6A2D0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</w:p>
    <w:p w14:paraId="440B4A39" w14:textId="77777777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</w:p>
    <w:p w14:paraId="002B40B5" w14:textId="77777777" w:rsidR="002415F6" w:rsidRPr="00306208" w:rsidRDefault="002415F6" w:rsidP="002415F6">
      <w:pPr>
        <w:tabs>
          <w:tab w:val="center" w:pos="8505"/>
        </w:tabs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06208">
        <w:rPr>
          <w:rFonts w:ascii="TH SarabunIT๙" w:hAnsi="TH SarabunIT๙" w:cs="TH SarabunIT๙"/>
          <w:color w:val="auto"/>
          <w:sz w:val="32"/>
          <w:szCs w:val="32"/>
          <w:cs/>
        </w:rPr>
        <w:tab/>
      </w:r>
    </w:p>
    <w:p w14:paraId="165E049F" w14:textId="2AA64FA9" w:rsidR="002415F6" w:rsidRPr="007A2E6E" w:rsidRDefault="002415F6" w:rsidP="002415F6">
      <w:pPr>
        <w:tabs>
          <w:tab w:val="center" w:pos="8505"/>
        </w:tabs>
        <w:jc w:val="thaiDistribute"/>
        <w:rPr>
          <w:rFonts w:ascii="TH SarabunIT๙" w:hAnsi="TH SarabunIT๙" w:cs="TH SarabunIT๙"/>
          <w:b w:val="0"/>
          <w:bCs/>
          <w:color w:val="auto"/>
          <w:sz w:val="36"/>
          <w:szCs w:val="36"/>
          <w:cs/>
        </w:rPr>
      </w:pPr>
      <w:r w:rsidRPr="00306208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7A2E6E" w:rsidRPr="007A2E6E">
        <w:rPr>
          <w:rFonts w:ascii="TH SarabunPSK" w:hAnsi="TH SarabunPSK" w:cs="TH SarabunPSK"/>
          <w:b w:val="0"/>
          <w:bCs/>
          <w:color w:val="auto"/>
          <w:sz w:val="36"/>
          <w:szCs w:val="36"/>
          <w:cs/>
          <w:lang w:bidi="th-TH"/>
        </w:rPr>
        <w:t>สถานีต</w:t>
      </w:r>
      <w:r w:rsidR="007A2E6E" w:rsidRPr="007A2E6E">
        <w:rPr>
          <w:rFonts w:ascii="TH SarabunPSK" w:hAnsi="TH SarabunPSK" w:cs="TH SarabunPSK" w:hint="cs"/>
          <w:b w:val="0"/>
          <w:bCs/>
          <w:color w:val="auto"/>
          <w:sz w:val="36"/>
          <w:szCs w:val="36"/>
          <w:cs/>
          <w:lang w:bidi="th-TH"/>
        </w:rPr>
        <w:t>ำรวจภูธรสวนพริกไทย</w:t>
      </w:r>
    </w:p>
    <w:p w14:paraId="65E2FB9E" w14:textId="77777777" w:rsidR="002415F6" w:rsidRDefault="002415F6" w:rsidP="002D2ED4">
      <w:pPr>
        <w:spacing w:after="200"/>
        <w:rPr>
          <w:rFonts w:ascii="TH SarabunIT๙" w:hAnsi="TH SarabunIT๙" w:cs="TH SarabunIT๙"/>
          <w:sz w:val="32"/>
          <w:szCs w:val="32"/>
        </w:rPr>
      </w:pPr>
    </w:p>
    <w:p w14:paraId="23478B0D" w14:textId="77777777" w:rsidR="005C30EA" w:rsidRDefault="005C30EA" w:rsidP="002D2ED4">
      <w:pPr>
        <w:spacing w:after="200"/>
        <w:rPr>
          <w:rFonts w:ascii="TH SarabunIT๙" w:hAnsi="TH SarabunIT๙" w:cs="TH SarabunIT๙"/>
          <w:sz w:val="32"/>
          <w:szCs w:val="32"/>
        </w:rPr>
      </w:pPr>
    </w:p>
    <w:p w14:paraId="5B39A91F" w14:textId="77777777" w:rsidR="005C30EA" w:rsidRPr="002D2ED4" w:rsidRDefault="005C30EA" w:rsidP="002D2ED4">
      <w:pPr>
        <w:spacing w:after="200"/>
        <w:rPr>
          <w:rFonts w:ascii="TH SarabunIT๙" w:hAnsi="TH SarabunIT๙" w:cs="TH SarabunIT๙"/>
          <w:sz w:val="32"/>
          <w:szCs w:val="32"/>
        </w:rPr>
      </w:pPr>
    </w:p>
    <w:p w14:paraId="1E4C996D" w14:textId="77777777" w:rsidR="001B135A" w:rsidRDefault="001B135A" w:rsidP="001B135A">
      <w:pPr>
        <w:rPr>
          <w:rFonts w:ascii="TH SarabunIT๙" w:hAnsi="TH SarabunIT๙" w:cs="TH SarabunIT๙"/>
          <w:b w:val="0"/>
          <w:bCs/>
          <w:sz w:val="32"/>
          <w:szCs w:val="32"/>
        </w:rPr>
      </w:pPr>
    </w:p>
    <w:p w14:paraId="5EAEAD93" w14:textId="77777777" w:rsidR="00CA3957" w:rsidRDefault="00CA3957" w:rsidP="00847EE6">
      <w:pPr>
        <w:spacing w:after="200"/>
        <w:rPr>
          <w:rFonts w:ascii="TH SarabunIT๙" w:hAnsi="TH SarabunIT๙" w:cs="TH SarabunIT๙"/>
          <w:b w:val="0"/>
          <w:bCs/>
          <w:sz w:val="32"/>
          <w:szCs w:val="32"/>
        </w:rPr>
      </w:pPr>
    </w:p>
    <w:p w14:paraId="20CB9CF5" w14:textId="77777777" w:rsidR="00CA3957" w:rsidRDefault="00CA3957" w:rsidP="00847EE6">
      <w:pPr>
        <w:spacing w:after="200"/>
        <w:rPr>
          <w:rFonts w:ascii="TH SarabunIT๙" w:hAnsi="TH SarabunIT๙" w:cs="TH SarabunIT๙"/>
          <w:b w:val="0"/>
          <w:bCs/>
          <w:sz w:val="32"/>
          <w:szCs w:val="32"/>
        </w:rPr>
      </w:pPr>
    </w:p>
    <w:p w14:paraId="6F8CC7DB" w14:textId="20653DEC" w:rsidR="00847EE6" w:rsidRPr="00847EE6" w:rsidRDefault="00847EE6" w:rsidP="00847EE6">
      <w:pPr>
        <w:spacing w:after="200"/>
        <w:rPr>
          <w:rFonts w:ascii="TH SarabunIT๙" w:hAnsi="TH SarabunIT๙" w:cs="TH SarabunIT๙"/>
          <w:b w:val="0"/>
          <w:bCs/>
          <w:color w:val="auto"/>
          <w:sz w:val="32"/>
          <w:szCs w:val="32"/>
        </w:rPr>
      </w:pPr>
    </w:p>
    <w:p w14:paraId="77E58CD1" w14:textId="67054DFD" w:rsidR="00847EE6" w:rsidRPr="00847EE6" w:rsidRDefault="00F06604" w:rsidP="00F06604">
      <w:pPr>
        <w:jc w:val="center"/>
        <w:rPr>
          <w:rFonts w:ascii="TH SarabunIT๙" w:hAnsi="TH SarabunIT๙" w:cs="TH SarabunIT๙"/>
          <w:b w:val="0"/>
          <w:bCs/>
          <w:color w:val="auto"/>
          <w:sz w:val="58"/>
          <w:szCs w:val="58"/>
        </w:rPr>
      </w:pPr>
      <w:r w:rsidRPr="00862DB8">
        <w:rPr>
          <w:rFonts w:ascii="TH SarabunPSK" w:hAnsi="TH SarabunPSK" w:cs="TH SarabunPSK"/>
          <w:b w:val="0"/>
          <w:bCs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534D5363" wp14:editId="513B9201">
            <wp:simplePos x="0" y="0"/>
            <wp:positionH relativeFrom="column">
              <wp:posOffset>13335</wp:posOffset>
            </wp:positionH>
            <wp:positionV relativeFrom="paragraph">
              <wp:posOffset>-93345</wp:posOffset>
            </wp:positionV>
            <wp:extent cx="476250" cy="521717"/>
            <wp:effectExtent l="0" t="0" r="0" b="0"/>
            <wp:wrapNone/>
            <wp:docPr id="959741517" name="Picture 95974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2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EE6" w:rsidRPr="00847EE6">
        <w:rPr>
          <w:rFonts w:ascii="TH SarabunIT๙" w:hAnsi="TH SarabunIT๙" w:cs="TH SarabunIT๙" w:hint="cs"/>
          <w:b w:val="0"/>
          <w:bCs/>
          <w:color w:val="auto"/>
          <w:sz w:val="58"/>
          <w:szCs w:val="58"/>
          <w:cs/>
          <w:lang w:bidi="th-TH"/>
        </w:rPr>
        <w:t>บันทึกข้อความ</w:t>
      </w:r>
    </w:p>
    <w:p w14:paraId="3C581960" w14:textId="74CEEC61" w:rsidR="00847EE6" w:rsidRPr="00847EE6" w:rsidRDefault="00847EE6" w:rsidP="00847EE6">
      <w:pPr>
        <w:rPr>
          <w:rFonts w:ascii="TH SarabunIT๙" w:hAnsi="TH SarabunIT๙" w:cs="TH SarabunIT๙"/>
          <w:b w:val="0"/>
          <w:bCs/>
          <w:color w:val="auto"/>
          <w:sz w:val="32"/>
          <w:szCs w:val="32"/>
        </w:rPr>
      </w:pPr>
      <w:r w:rsidRPr="00847EE6">
        <w:rPr>
          <w:rFonts w:ascii="TH SarabunIT๙" w:hAnsi="TH SarabunIT๙" w:cs="TH SarabunIT๙" w:hint="cs"/>
          <w:b w:val="0"/>
          <w:bCs/>
          <w:color w:val="auto"/>
          <w:sz w:val="36"/>
          <w:szCs w:val="36"/>
          <w:cs/>
          <w:lang w:bidi="th-TH"/>
        </w:rPr>
        <w:t>ส่วนราชการ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 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สภ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>.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สวนพริกไทย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ภ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>.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จว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>.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ปทุมธานี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ab/>
        <w:t xml:space="preserve">   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โทร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.  </w:t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>0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๒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๕๙๘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๐๑๑๐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   </w:t>
      </w:r>
    </w:p>
    <w:p w14:paraId="5F562FDB" w14:textId="00B118A6" w:rsidR="009056EB" w:rsidRDefault="00847EE6" w:rsidP="00CA3957">
      <w:pPr>
        <w:spacing w:after="200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847EE6">
        <w:rPr>
          <w:rFonts w:ascii="TH SarabunIT๙" w:hAnsi="TH SarabunIT๙" w:cs="TH SarabunIT๙" w:hint="cs"/>
          <w:b w:val="0"/>
          <w:bCs/>
          <w:color w:val="auto"/>
          <w:sz w:val="36"/>
          <w:szCs w:val="36"/>
          <w:cs/>
          <w:lang w:bidi="th-TH"/>
        </w:rPr>
        <w:t>ที่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 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๐๐๑๖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>.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๕๖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/ - 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ab/>
        <w:t xml:space="preserve">                                 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6"/>
          <w:szCs w:val="36"/>
          <w:cs/>
          <w:lang w:bidi="th-TH"/>
        </w:rPr>
        <w:t>วันที่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  </w:t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พฤศจิกายน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๒๕๖๖</w:t>
      </w:r>
      <w:r w:rsidRPr="009056EB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b w:val="0"/>
          <w:bCs/>
          <w:color w:val="auto"/>
          <w:sz w:val="32"/>
          <w:szCs w:val="32"/>
          <w:lang w:bidi="th-TH"/>
        </w:rPr>
        <w:t xml:space="preserve">                                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6"/>
          <w:szCs w:val="36"/>
          <w:cs/>
          <w:lang w:bidi="th-TH"/>
        </w:rPr>
        <w:t>เรื่อง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แผนการใช้จ่ายงบประมาณ ประจำปี 2567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/>
          <w:b w:val="0"/>
          <w:bCs/>
          <w:color w:val="auto"/>
          <w:sz w:val="32"/>
          <w:szCs w:val="32"/>
          <w:lang w:bidi="th-TH"/>
        </w:rPr>
        <w:t xml:space="preserve">                                                                       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เรียน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ผกก.สภ.สวนพริกไทย</w:t>
      </w:r>
      <w:r w:rsidR="00CA3957">
        <w:rPr>
          <w:rFonts w:ascii="TH SarabunIT๙" w:hAnsi="TH SarabunIT๙" w:cs="TH SarabunIT๙"/>
          <w:b w:val="0"/>
          <w:bCs/>
          <w:color w:val="auto"/>
          <w:sz w:val="32"/>
          <w:szCs w:val="32"/>
        </w:rPr>
        <w:t xml:space="preserve">                                                                                                     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</w:rPr>
        <w:t xml:space="preserve"> 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</w:rPr>
        <w:tab/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ตามหนังสือ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ภ.จว.ปทุมธานี ที่ 0016.516/5277 ลง 25 ต.ค.66 </w:t>
      </w:r>
      <w:r w:rsidR="009056EB"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เรื่อง</w:t>
      </w:r>
      <w:r w:rsid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อนุมัติโอนจัดสรรงบประมาณรายจ่ายประจำปีงบประมาณ พ.ศ.2567 โดยใช้งบประมาณรายจ่ายประจำปีงบประมาณ พ.ศ.2566 ไปพลางก่อน 8 เดือน  (ต.ค.66-พ.ค.67) จาก ตร. ปรากฎรายละเอียด ดังนี้</w:t>
      </w:r>
    </w:p>
    <w:p w14:paraId="6A01DB7C" w14:textId="3A66C324" w:rsidR="00E44AAC" w:rsidRPr="00D060FC" w:rsidRDefault="00E44AAC" w:rsidP="00D060FC">
      <w:pPr>
        <w:pStyle w:val="ListParagraph"/>
        <w:numPr>
          <w:ilvl w:val="2"/>
          <w:numId w:val="37"/>
        </w:numPr>
        <w:tabs>
          <w:tab w:val="left" w:pos="6379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โครงการถวายความปลอดภัย                           </w:t>
      </w:r>
      <w:r w:rsidR="003D3128" w:rsidRPr="00D060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   เป็นเงิน </w:t>
      </w:r>
      <w:r w:rsidR="003D3128" w:rsidRPr="00D060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  114,600.-  บาท</w:t>
      </w:r>
    </w:p>
    <w:p w14:paraId="5E870374" w14:textId="0CF656FF" w:rsidR="00E44AAC" w:rsidRPr="00D060FC" w:rsidRDefault="00E44AAC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โครงการสร้างเครือข่ายการมีส่วนร่วมของประชาชน</w:t>
      </w:r>
      <w:r w:rsidRPr="00D060FC">
        <w:rPr>
          <w:rFonts w:ascii="TH SarabunIT๙" w:hAnsi="TH SarabunIT๙" w:cs="TH SarabunIT๙"/>
          <w:sz w:val="32"/>
          <w:szCs w:val="32"/>
        </w:rPr>
        <w:t xml:space="preserve">  </w:t>
      </w:r>
      <w:r w:rsidR="003D3128" w:rsidRPr="00D060FC">
        <w:rPr>
          <w:rFonts w:ascii="TH SarabunIT๙" w:hAnsi="TH SarabunIT๙" w:cs="TH SarabunIT๙"/>
          <w:sz w:val="32"/>
          <w:szCs w:val="32"/>
        </w:rPr>
        <w:t xml:space="preserve"> </w:t>
      </w:r>
      <w:r w:rsidRPr="00D060FC">
        <w:rPr>
          <w:rFonts w:ascii="TH SarabunIT๙" w:hAnsi="TH SarabunIT๙" w:cs="TH SarabunIT๙"/>
          <w:sz w:val="32"/>
          <w:szCs w:val="32"/>
        </w:rPr>
        <w:t xml:space="preserve"> 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เป็นเงิน     15,000.-   บาท</w:t>
      </w:r>
    </w:p>
    <w:p w14:paraId="6EB6D6BC" w14:textId="3F81EBD0" w:rsidR="00E44AAC" w:rsidRPr="00D060FC" w:rsidRDefault="00E44AAC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โครงการรณรงค์และแก้ไขอุบัติเหตุทางถนน            </w:t>
      </w:r>
      <w:r w:rsidR="003D3128" w:rsidRPr="00D060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  เป็นเงิน     16,800.-   บาท</w:t>
      </w:r>
    </w:p>
    <w:p w14:paraId="129CC85D" w14:textId="458FBAAA" w:rsidR="00E44AAC" w:rsidRPr="00D060FC" w:rsidRDefault="00E44AAC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ค่าน้ำมันเชื้อเพลิงรถยนต์เช่า</w:t>
      </w:r>
      <w:r w:rsidRPr="00D060FC"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 </w:t>
      </w:r>
      <w:r w:rsidR="003D3128" w:rsidRPr="00D060FC">
        <w:rPr>
          <w:rFonts w:ascii="TH SarabunIT๙" w:hAnsi="TH SarabunIT๙" w:cs="TH SarabunIT๙" w:hint="cs"/>
          <w:sz w:val="32"/>
          <w:szCs w:val="32"/>
          <w:cs/>
        </w:rPr>
        <w:t xml:space="preserve">  26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,400.-   บาท</w:t>
      </w:r>
    </w:p>
    <w:p w14:paraId="28F46B9A" w14:textId="3D545383" w:rsidR="003D3128" w:rsidRPr="00D060FC" w:rsidRDefault="003D3128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โครงการปฏิรูประบบงานตำรวจ</w:t>
      </w:r>
      <w:r w:rsidRPr="00D060FC"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เป็นเงิน     29,300.-   บาท</w:t>
      </w:r>
    </w:p>
    <w:p w14:paraId="49C62C99" w14:textId="1735CEC7" w:rsidR="003D3128" w:rsidRPr="00D060FC" w:rsidRDefault="003D3128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โครงการเพิ่มประสิทธิภาพการป้องกันอาชญากรรม      เป็นเงิน     34,500.-   บาท</w:t>
      </w:r>
    </w:p>
    <w:p w14:paraId="3D3372AF" w14:textId="1BBEAC9B" w:rsidR="003D3128" w:rsidRPr="00D060FC" w:rsidRDefault="003D3128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โครงการตำรวจประสานโรงเรียน                           เป็นเงิน       2,140.-   บาท</w:t>
      </w:r>
    </w:p>
    <w:p w14:paraId="7C8D1B21" w14:textId="28983252" w:rsidR="003D3128" w:rsidRPr="00D060FC" w:rsidRDefault="003D3128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โครงการการสร้างภูมิคุ้มกันและป้องกันยาเสพติด        เป็นเงิน     15,600.-   บาท</w:t>
      </w:r>
    </w:p>
    <w:p w14:paraId="46621752" w14:textId="4DEA3B8C" w:rsidR="003D3128" w:rsidRPr="00D060FC" w:rsidRDefault="003D3128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โครงการปราบปรามยาเสพติด การสกัดกั้น การค้ายา   เป็นเงิน      10,000.-   บาท</w:t>
      </w:r>
    </w:p>
    <w:p w14:paraId="5E891599" w14:textId="17E0B70C" w:rsidR="003D3128" w:rsidRPr="00D060FC" w:rsidRDefault="003D3128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โครงการบริหาราจัดการสกัดกั้นยาเสพติด(</w:t>
      </w:r>
      <w:r w:rsidRPr="00D060FC">
        <w:rPr>
          <w:rFonts w:ascii="TH SarabunIT๙" w:hAnsi="TH SarabunIT๙" w:cs="TH SarabunIT๙"/>
          <w:sz w:val="32"/>
          <w:szCs w:val="32"/>
        </w:rPr>
        <w:t>Heart La</w:t>
      </w:r>
      <w:r w:rsidR="005F5609" w:rsidRPr="00D060FC">
        <w:rPr>
          <w:rFonts w:ascii="TH SarabunIT๙" w:hAnsi="TH SarabunIT๙" w:cs="TH SarabunIT๙"/>
          <w:sz w:val="32"/>
          <w:szCs w:val="32"/>
        </w:rPr>
        <w:t>n</w:t>
      </w:r>
      <w:r w:rsidRPr="00D060FC">
        <w:rPr>
          <w:rFonts w:ascii="TH SarabunIT๙" w:hAnsi="TH SarabunIT๙" w:cs="TH SarabunIT๙"/>
          <w:sz w:val="32"/>
          <w:szCs w:val="32"/>
        </w:rPr>
        <w:t>d</w:t>
      </w:r>
      <w:r w:rsidR="005F5609" w:rsidRPr="00D060FC">
        <w:rPr>
          <w:rFonts w:ascii="TH SarabunIT๙" w:hAnsi="TH SarabunIT๙" w:cs="TH SarabunIT๙" w:hint="cs"/>
          <w:sz w:val="32"/>
          <w:szCs w:val="32"/>
          <w:cs/>
        </w:rPr>
        <w:t>)เป็นเงิน       7,200.-   บาท</w:t>
      </w:r>
    </w:p>
    <w:p w14:paraId="61C0A4D7" w14:textId="39240D4C" w:rsidR="005F5609" w:rsidRPr="00D060FC" w:rsidRDefault="005F5609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โครงการสลายเคลือข่ายยาเสพติด                           เป็นเงิน     14,000.-  บาท</w:t>
      </w:r>
    </w:p>
    <w:p w14:paraId="7AD99261" w14:textId="164824FD" w:rsidR="00D060FC" w:rsidRPr="00D060FC" w:rsidRDefault="00D060FC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โครงการเพื่อแก้ไขปัญหามีอาการทางจิต                   เป็นเงิน           200.-  บาท</w:t>
      </w:r>
    </w:p>
    <w:p w14:paraId="11EC929B" w14:textId="0B836216" w:rsidR="005F5609" w:rsidRPr="00D060FC" w:rsidRDefault="005F5609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ชุมชนและมวลชนสัมพันธ์</w:t>
      </w:r>
      <w:r w:rsidRPr="00D060FC">
        <w:rPr>
          <w:rFonts w:ascii="TH SarabunIT๙" w:hAnsi="TH SarabunIT๙" w:cs="TH SarabunIT๙"/>
          <w:sz w:val="32"/>
          <w:szCs w:val="32"/>
        </w:rPr>
        <w:t xml:space="preserve">                                    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เป็นเงิน    36,</w:t>
      </w:r>
      <w:r w:rsidR="0046311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00.-   บาท</w:t>
      </w:r>
    </w:p>
    <w:p w14:paraId="20644BF7" w14:textId="16045357" w:rsidR="005F5609" w:rsidRPr="00D060FC" w:rsidRDefault="005F5609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โครงการบัง</w:t>
      </w:r>
      <w:r w:rsidR="00D12BEC" w:rsidRPr="00D060FC">
        <w:rPr>
          <w:rFonts w:ascii="TH SarabunIT๙" w:hAnsi="TH SarabunIT๙" w:cs="TH SarabunIT๙" w:hint="cs"/>
          <w:sz w:val="32"/>
          <w:szCs w:val="32"/>
          <w:cs/>
        </w:rPr>
        <w:t>คับ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ใช้กฎหมาย</w:t>
      </w:r>
      <w:r w:rsidR="008361C1" w:rsidRPr="00D060FC"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  <w:r w:rsidR="003E6789" w:rsidRPr="00D060FC">
        <w:rPr>
          <w:rFonts w:ascii="TH SarabunIT๙" w:hAnsi="TH SarabunIT๙" w:cs="TH SarabunIT๙"/>
          <w:sz w:val="32"/>
          <w:szCs w:val="32"/>
        </w:rPr>
        <w:t xml:space="preserve"> </w:t>
      </w:r>
      <w:r w:rsidR="008361C1" w:rsidRPr="00D060FC">
        <w:rPr>
          <w:rFonts w:ascii="TH SarabunIT๙" w:hAnsi="TH SarabunIT๙" w:cs="TH SarabunIT๙"/>
          <w:sz w:val="32"/>
          <w:szCs w:val="32"/>
        </w:rPr>
        <w:t xml:space="preserve"> </w:t>
      </w:r>
      <w:r w:rsidR="008361C1" w:rsidRPr="00D060FC">
        <w:rPr>
          <w:rFonts w:ascii="TH SarabunIT๙" w:hAnsi="TH SarabunIT๙" w:cs="TH SarabunIT๙" w:hint="cs"/>
          <w:sz w:val="32"/>
          <w:szCs w:val="32"/>
          <w:cs/>
        </w:rPr>
        <w:t>เป็นเงิน   761,300.-   บาท</w:t>
      </w:r>
    </w:p>
    <w:p w14:paraId="26C61B52" w14:textId="77777777" w:rsidR="00D060FC" w:rsidRPr="00D060FC" w:rsidRDefault="008361C1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bCs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ค่าสาธารณูปโภค                                             </w:t>
      </w:r>
      <w:r w:rsidR="003E6789" w:rsidRPr="00D060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    35,400.-   บาท</w:t>
      </w:r>
      <w:r w:rsidR="00D060FC" w:rsidRPr="00D060FC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81105D0" w14:textId="77777777" w:rsidR="00D060FC" w:rsidRPr="00D060FC" w:rsidRDefault="008361C1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bCs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ค่าตอบแทน 4 </w:t>
      </w:r>
      <w:r w:rsidR="00050DA2" w:rsidRPr="00D060FC">
        <w:rPr>
          <w:rFonts w:ascii="TH SarabunIT๙" w:hAnsi="TH SarabunIT๙" w:cs="TH SarabunIT๙" w:hint="cs"/>
          <w:sz w:val="32"/>
          <w:szCs w:val="32"/>
          <w:cs/>
        </w:rPr>
        <w:t>ประเภท</w:t>
      </w:r>
      <w:r w:rsidRPr="00D060FC"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="00050DA2" w:rsidRPr="00D060FC">
        <w:rPr>
          <w:rFonts w:ascii="TH SarabunIT๙" w:hAnsi="TH SarabunIT๙" w:cs="TH SarabunIT๙"/>
          <w:sz w:val="32"/>
          <w:szCs w:val="32"/>
        </w:rPr>
        <w:t xml:space="preserve">  </w:t>
      </w:r>
      <w:r w:rsidRPr="00D060FC">
        <w:rPr>
          <w:rFonts w:ascii="TH SarabunIT๙" w:hAnsi="TH SarabunIT๙" w:cs="TH SarabunIT๙"/>
          <w:sz w:val="32"/>
          <w:szCs w:val="32"/>
        </w:rPr>
        <w:t xml:space="preserve">          </w:t>
      </w:r>
      <w:r w:rsidR="003E6789" w:rsidRPr="00D060FC">
        <w:rPr>
          <w:rFonts w:ascii="TH SarabunIT๙" w:hAnsi="TH SarabunIT๙" w:cs="TH SarabunIT๙"/>
          <w:sz w:val="32"/>
          <w:szCs w:val="32"/>
        </w:rPr>
        <w:t xml:space="preserve"> 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เป็นเงิน     6</w:t>
      </w:r>
      <w:r w:rsidR="00767C41" w:rsidRPr="00D060FC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,</w:t>
      </w:r>
      <w:r w:rsidR="00767C41" w:rsidRPr="00D060FC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00.-   บา</w:t>
      </w:r>
      <w:r w:rsidR="00D060FC" w:rsidRPr="00D060FC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AC56AD" w:rsidRPr="00D060FC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A723381" w14:textId="491F7817" w:rsidR="00E44AAC" w:rsidRPr="00832169" w:rsidRDefault="00AC56AD" w:rsidP="00832169">
      <w:pPr>
        <w:pStyle w:val="ListParagraph"/>
        <w:spacing w:after="0" w:line="240" w:lineRule="auto"/>
        <w:ind w:left="2340"/>
        <w:rPr>
          <w:rFonts w:ascii="TH SarabunIT๙" w:hAnsi="TH SarabunIT๙" w:cs="TH SarabunIT๙"/>
          <w:bCs/>
          <w:sz w:val="32"/>
          <w:szCs w:val="32"/>
          <w:cs/>
        </w:rPr>
      </w:pPr>
      <w:r w:rsidRPr="00832169">
        <w:rPr>
          <w:rFonts w:ascii="TH SarabunIT๙" w:hAnsi="TH SarabunIT๙" w:cs="TH SarabunIT๙"/>
          <w:sz w:val="32"/>
          <w:szCs w:val="32"/>
        </w:rPr>
        <w:t xml:space="preserve">                                   </w:t>
      </w:r>
      <w:r w:rsidRPr="00832169">
        <w:rPr>
          <w:rFonts w:ascii="TH SarabunIT๙" w:hAnsi="TH SarabunIT๙" w:cs="TH SarabunIT๙" w:hint="cs"/>
          <w:bCs/>
          <w:sz w:val="32"/>
          <w:szCs w:val="32"/>
          <w:cs/>
        </w:rPr>
        <w:t>รวมเป็นเงินทั้งสิ้น                     1,18</w:t>
      </w:r>
      <w:r w:rsidR="0046311A">
        <w:rPr>
          <w:rFonts w:ascii="TH SarabunIT๙" w:hAnsi="TH SarabunIT๙" w:cs="TH SarabunIT๙" w:hint="cs"/>
          <w:bCs/>
          <w:sz w:val="32"/>
          <w:szCs w:val="32"/>
          <w:cs/>
        </w:rPr>
        <w:t>7</w:t>
      </w:r>
      <w:r w:rsidRPr="00832169">
        <w:rPr>
          <w:rFonts w:ascii="TH SarabunIT๙" w:hAnsi="TH SarabunIT๙" w:cs="TH SarabunIT๙" w:hint="cs"/>
          <w:bCs/>
          <w:sz w:val="32"/>
          <w:szCs w:val="32"/>
          <w:cs/>
        </w:rPr>
        <w:t>,</w:t>
      </w:r>
      <w:r w:rsidR="0046311A">
        <w:rPr>
          <w:rFonts w:ascii="TH SarabunIT๙" w:hAnsi="TH SarabunIT๙" w:cs="TH SarabunIT๙" w:hint="cs"/>
          <w:bCs/>
          <w:sz w:val="32"/>
          <w:szCs w:val="32"/>
          <w:cs/>
        </w:rPr>
        <w:t>5</w:t>
      </w:r>
      <w:r w:rsidRPr="00832169">
        <w:rPr>
          <w:rFonts w:ascii="TH SarabunIT๙" w:hAnsi="TH SarabunIT๙" w:cs="TH SarabunIT๙" w:hint="cs"/>
          <w:bCs/>
          <w:sz w:val="32"/>
          <w:szCs w:val="32"/>
          <w:cs/>
        </w:rPr>
        <w:t>40  บาท</w:t>
      </w:r>
    </w:p>
    <w:p w14:paraId="017745B2" w14:textId="46F0C9DA" w:rsidR="00847EE6" w:rsidRDefault="00CA3957" w:rsidP="00CA3957">
      <w:pPr>
        <w:spacing w:after="20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09440" behindDoc="0" locked="0" layoutInCell="1" allowOverlap="1" wp14:anchorId="79A73D66" wp14:editId="746337D6">
            <wp:simplePos x="0" y="0"/>
            <wp:positionH relativeFrom="column">
              <wp:posOffset>3395345</wp:posOffset>
            </wp:positionH>
            <wp:positionV relativeFrom="paragraph">
              <wp:posOffset>755650</wp:posOffset>
            </wp:positionV>
            <wp:extent cx="494030" cy="313055"/>
            <wp:effectExtent l="0" t="0" r="1270" b="0"/>
            <wp:wrapNone/>
            <wp:docPr id="2129841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41565" name="Picture 212984156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AAC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             </w:t>
      </w:r>
      <w:r w:rsidR="0044505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ฝ่ายอำนวยการ ได้ดำเนินการ</w:t>
      </w:r>
      <w:r w:rsidR="005C30E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แจ้งให้ผู้เกี่ยวข้องทราบ เพื่อเบิกจ่ายให้เป็นไปตามระเบียบฯ และให้เป็นไปตามแผนการใช้จ่ายที่ได้รับจัดสรรข้างต้นเรียบร้อยแล้ว และจะได้รายงานผลการเบิกจ่ายให้ทราบ ทุก 6 เดือน ต่อไป</w:t>
      </w:r>
      <w:r w:rsidR="009056EB" w:rsidRPr="00E44AAC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</w:t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7EE6"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จึงเรียนมา</w:t>
      </w:r>
      <w:r w:rsidR="005C30E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เพื่อโปรดทราบ</w:t>
      </w:r>
    </w:p>
    <w:p w14:paraId="7D7825E0" w14:textId="14366479" w:rsidR="005C30EA" w:rsidRDefault="005C30EA" w:rsidP="005C30EA">
      <w:pPr>
        <w:spacing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                              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พ.ต.ท.</w:t>
      </w:r>
      <w:r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 </w:t>
      </w:r>
    </w:p>
    <w:p w14:paraId="4ABC0334" w14:textId="71409426" w:rsidR="005C30EA" w:rsidRDefault="005C30EA" w:rsidP="005C30EA">
      <w:pPr>
        <w:spacing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                                             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(วิรัตน์ เสถียรชัย)</w:t>
      </w:r>
    </w:p>
    <w:p w14:paraId="5EB8BB9C" w14:textId="34718129" w:rsidR="00F06604" w:rsidRDefault="005C30EA" w:rsidP="00F06604">
      <w:pPr>
        <w:spacing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                                                                   สว.อก.สภ.สวนพริกไทย         </w:t>
      </w:r>
    </w:p>
    <w:p w14:paraId="5C641E15" w14:textId="2D829E79" w:rsidR="00D45967" w:rsidRDefault="00D45967" w:rsidP="00F06604">
      <w:pPr>
        <w:spacing w:after="20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- ทราบ</w:t>
      </w:r>
      <w:r w:rsidR="00F06604">
        <w:rPr>
          <w:rFonts w:ascii="TH SarabunIT๙" w:hAnsi="TH SarabunIT๙" w:cs="TH SarabunIT๙"/>
          <w:color w:val="auto"/>
          <w:sz w:val="32"/>
          <w:szCs w:val="32"/>
          <w:lang w:bidi="th-TH"/>
        </w:rPr>
        <w:t>/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กำชับผู้บังคับบัญชาทุกแผนกงาน ตรวจสอบ ควบคุม กำกับดูแล เจ้าหน้าที่ที่เกี่ยวข้องให้เร่งรัดดำเนินการเบิกจ่ายงบประมาณที่ได้รับจัดสรรในครั้งนี้ ให้เป็นไปตามระเบียบ และเป้าหมายที่ ตร.กำหนด อย่าให้เกิดข้อบกพร่อง</w:t>
      </w:r>
      <w:r w:rsidR="005C30E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                                    </w:t>
      </w:r>
    </w:p>
    <w:p w14:paraId="00308404" w14:textId="289B4A2C" w:rsidR="00847EE6" w:rsidRPr="009056EB" w:rsidRDefault="00F06604" w:rsidP="00F06604">
      <w:pPr>
        <w:spacing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73E7461B" wp14:editId="0F2099F4">
            <wp:simplePos x="0" y="0"/>
            <wp:positionH relativeFrom="column">
              <wp:posOffset>3232785</wp:posOffset>
            </wp:positionH>
            <wp:positionV relativeFrom="paragraph">
              <wp:posOffset>6985</wp:posOffset>
            </wp:positionV>
            <wp:extent cx="799599" cy="220980"/>
            <wp:effectExtent l="0" t="0" r="635" b="7620"/>
            <wp:wrapNone/>
            <wp:docPr id="4764395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39536" name="Picture 4764395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9599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0E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        </w:t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D45967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847EE6"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</w:t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.</w:t>
      </w:r>
      <w:r w:rsidR="00847EE6"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</w:t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.</w:t>
      </w:r>
      <w:r w:rsidR="00847EE6"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อ</w:t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60452DD2" w14:textId="058E38DA" w:rsidR="00847EE6" w:rsidRPr="009056EB" w:rsidRDefault="00847EE6" w:rsidP="00D45967">
      <w:pPr>
        <w:rPr>
          <w:rFonts w:ascii="TH SarabunIT๙" w:hAnsi="TH SarabunIT๙" w:cs="TH SarabunIT๙"/>
          <w:color w:val="auto"/>
          <w:sz w:val="32"/>
          <w:szCs w:val="32"/>
        </w:rPr>
      </w:pP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  <w:t xml:space="preserve">        </w:t>
      </w:r>
      <w:r w:rsidR="00F06604"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 xml:space="preserve">  (</w:t>
      </w:r>
      <w:proofErr w:type="gramStart"/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ประสิทธิ์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ฟักศรี</w:t>
      </w:r>
      <w:proofErr w:type="gramEnd"/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)</w:t>
      </w:r>
    </w:p>
    <w:p w14:paraId="58FBBD1C" w14:textId="361168D4" w:rsidR="00847EE6" w:rsidRPr="009056EB" w:rsidRDefault="00847EE6" w:rsidP="00CA3957">
      <w:pPr>
        <w:rPr>
          <w:rFonts w:ascii="TH SarabunIT๙" w:hAnsi="TH SarabunIT๙" w:cs="TH SarabunIT๙"/>
          <w:color w:val="auto"/>
          <w:sz w:val="32"/>
          <w:szCs w:val="32"/>
        </w:rPr>
      </w:pP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</w:t>
      </w:r>
      <w:r w:rsidR="00D45967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</w:t>
      </w:r>
      <w:r w:rsidR="00F06604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ผกก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.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สภ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.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สวนพริกไทย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</w:p>
    <w:p w14:paraId="4C92D202" w14:textId="7C816A20" w:rsidR="00847EE6" w:rsidRDefault="00847EE6" w:rsidP="00847EE6">
      <w:pPr>
        <w:spacing w:after="200"/>
        <w:rPr>
          <w:rFonts w:ascii="TH SarabunIT๙" w:hAnsi="TH SarabunIT๙" w:cs="TH SarabunIT๙"/>
          <w:sz w:val="32"/>
          <w:szCs w:val="32"/>
          <w:lang w:bidi="th-TH"/>
        </w:rPr>
      </w:pPr>
      <w:r w:rsidRPr="00847EE6">
        <w:rPr>
          <w:rFonts w:ascii="TH SarabunIT๙" w:hAnsi="TH SarabunIT๙" w:cs="TH SarabunIT๙"/>
          <w:b w:val="0"/>
          <w:bCs/>
          <w:sz w:val="32"/>
          <w:szCs w:val="32"/>
        </w:rPr>
        <w:tab/>
      </w:r>
      <w:r w:rsidRPr="00847EE6">
        <w:rPr>
          <w:rFonts w:ascii="TH SarabunIT๙" w:hAnsi="TH SarabunIT๙" w:cs="TH SarabunIT๙"/>
          <w:b w:val="0"/>
          <w:bCs/>
          <w:sz w:val="32"/>
          <w:szCs w:val="32"/>
        </w:rPr>
        <w:tab/>
      </w:r>
      <w:r w:rsidRPr="00847EE6">
        <w:rPr>
          <w:rFonts w:ascii="TH SarabunIT๙" w:hAnsi="TH SarabunIT๙" w:cs="TH SarabunIT๙"/>
          <w:b w:val="0"/>
          <w:bCs/>
          <w:sz w:val="32"/>
          <w:szCs w:val="32"/>
        </w:rPr>
        <w:tab/>
      </w:r>
      <w:r w:rsidRPr="00847EE6">
        <w:rPr>
          <w:rFonts w:ascii="TH SarabunIT๙" w:hAnsi="TH SarabunIT๙" w:cs="TH SarabunIT๙"/>
          <w:b w:val="0"/>
          <w:bCs/>
          <w:sz w:val="32"/>
          <w:szCs w:val="32"/>
        </w:rPr>
        <w:tab/>
      </w:r>
      <w:r w:rsidR="00D45967" w:rsidRPr="00442E29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42E29" w:rsidRPr="00442E29">
        <w:rPr>
          <w:rFonts w:ascii="TH SarabunIT๙" w:hAnsi="TH SarabunIT๙" w:cs="TH SarabunIT๙"/>
          <w:sz w:val="32"/>
          <w:szCs w:val="32"/>
        </w:rPr>
        <w:t xml:space="preserve"> </w:t>
      </w:r>
      <w:r w:rsidR="00F06604">
        <w:rPr>
          <w:rFonts w:ascii="TH SarabunIT๙" w:hAnsi="TH SarabunIT๙" w:cs="TH SarabunIT๙"/>
          <w:sz w:val="32"/>
          <w:szCs w:val="32"/>
        </w:rPr>
        <w:t xml:space="preserve">      </w:t>
      </w:r>
      <w:r w:rsidR="00442E29" w:rsidRPr="00442E29">
        <w:rPr>
          <w:rFonts w:ascii="TH SarabunIT๙" w:hAnsi="TH SarabunIT๙" w:cs="TH SarabunIT๙"/>
          <w:sz w:val="32"/>
          <w:szCs w:val="32"/>
        </w:rPr>
        <w:t xml:space="preserve">  </w:t>
      </w:r>
      <w:r w:rsidR="00D45967" w:rsidRPr="00442E29">
        <w:rPr>
          <w:rFonts w:ascii="TH SarabunIT๙" w:hAnsi="TH SarabunIT๙" w:cs="TH SarabunIT๙"/>
          <w:sz w:val="32"/>
          <w:szCs w:val="32"/>
        </w:rPr>
        <w:t xml:space="preserve">  1 </w:t>
      </w:r>
      <w:r w:rsidR="00D45967" w:rsidRPr="00442E29">
        <w:rPr>
          <w:rFonts w:ascii="TH SarabunIT๙" w:hAnsi="TH SarabunIT๙" w:cs="TH SarabunIT๙" w:hint="cs"/>
          <w:sz w:val="32"/>
          <w:szCs w:val="32"/>
          <w:cs/>
          <w:lang w:bidi="th-TH"/>
        </w:rPr>
        <w:t>พ.ย.</w:t>
      </w:r>
      <w:r w:rsidR="00442E29" w:rsidRPr="00442E29">
        <w:rPr>
          <w:rFonts w:ascii="TH SarabunIT๙" w:hAnsi="TH SarabunIT๙" w:cs="TH SarabunIT๙" w:hint="cs"/>
          <w:sz w:val="32"/>
          <w:szCs w:val="32"/>
          <w:cs/>
          <w:lang w:bidi="th-TH"/>
        </w:rPr>
        <w:t>66</w:t>
      </w:r>
    </w:p>
    <w:p w14:paraId="3F548FE4" w14:textId="6F00D43F" w:rsidR="00A40D70" w:rsidRDefault="00A40D70" w:rsidP="00847EE6">
      <w:pPr>
        <w:rPr>
          <w:rFonts w:ascii="TH SarabunIT๙" w:hAnsi="TH SarabunIT๙" w:cs="TH SarabunIT๙"/>
          <w:b w:val="0"/>
          <w:bCs/>
          <w:sz w:val="32"/>
          <w:szCs w:val="32"/>
        </w:rPr>
        <w:sectPr w:rsidR="00A40D70" w:rsidSect="00A068A4">
          <w:pgSz w:w="11906" w:h="16838" w:code="9"/>
          <w:pgMar w:top="709" w:right="991" w:bottom="284" w:left="1134" w:header="709" w:footer="709" w:gutter="0"/>
          <w:pgNumType w:start="0"/>
          <w:cols w:space="708"/>
          <w:titlePg/>
          <w:docGrid w:linePitch="382"/>
        </w:sectPr>
      </w:pPr>
      <w:bookmarkStart w:id="1" w:name="_Hlk136457450"/>
      <w:bookmarkEnd w:id="1"/>
    </w:p>
    <w:p w14:paraId="77C175E1" w14:textId="27318624" w:rsidR="00A827DF" w:rsidRPr="00A827DF" w:rsidRDefault="006D64CC" w:rsidP="00A827DF">
      <w:pPr>
        <w:spacing w:line="259" w:lineRule="auto"/>
        <w:jc w:val="center"/>
        <w:rPr>
          <w:rFonts w:ascii="TH SarabunIT๙" w:eastAsia="Sarabun" w:hAnsi="TH SarabunIT๙" w:cs="TH SarabunIT๙"/>
          <w:color w:val="auto"/>
          <w:sz w:val="36"/>
          <w:szCs w:val="36"/>
          <w:cs/>
          <w:lang w:bidi="th-TH"/>
        </w:rPr>
      </w:pPr>
      <w:proofErr w:type="spellStart"/>
      <w:r w:rsidRPr="00A827DF">
        <w:rPr>
          <w:rFonts w:ascii="TH SarabunIT๙" w:eastAsia="Sarabun" w:hAnsi="TH SarabunIT๙" w:cs="TH SarabunIT๙"/>
          <w:color w:val="auto"/>
          <w:sz w:val="36"/>
          <w:szCs w:val="36"/>
          <w:lang w:bidi="th-TH"/>
        </w:rPr>
        <w:lastRenderedPageBreak/>
        <w:t>แผนการใช้จ่ายงบประมาณ</w:t>
      </w:r>
      <w:proofErr w:type="spellEnd"/>
      <w:r w:rsidRPr="00A827DF">
        <w:rPr>
          <w:rFonts w:ascii="TH SarabunIT๙" w:eastAsia="Sarabun" w:hAnsi="TH SarabunIT๙" w:cs="TH SarabunIT๙"/>
          <w:color w:val="auto"/>
          <w:sz w:val="36"/>
          <w:szCs w:val="36"/>
          <w:lang w:bidi="th-TH"/>
        </w:rPr>
        <w:t xml:space="preserve"> </w:t>
      </w:r>
      <w:proofErr w:type="spellStart"/>
      <w:r w:rsidRPr="00A827DF">
        <w:rPr>
          <w:rFonts w:ascii="TH SarabunIT๙" w:eastAsia="Sarabun" w:hAnsi="TH SarabunIT๙" w:cs="TH SarabunIT๙"/>
          <w:color w:val="auto"/>
          <w:sz w:val="36"/>
          <w:szCs w:val="36"/>
          <w:lang w:bidi="th-TH"/>
        </w:rPr>
        <w:t>สถานีตำรวจ</w:t>
      </w:r>
      <w:proofErr w:type="spellEnd"/>
      <w:r w:rsidR="00A827DF" w:rsidRPr="00796112">
        <w:rPr>
          <w:rFonts w:ascii="TH SarabunIT๙" w:eastAsia="Sarabun" w:hAnsi="TH SarabunIT๙" w:cs="TH SarabunIT๙" w:hint="cs"/>
          <w:b w:val="0"/>
          <w:bCs/>
          <w:color w:val="auto"/>
          <w:sz w:val="36"/>
          <w:szCs w:val="36"/>
          <w:cs/>
          <w:lang w:bidi="th-TH"/>
        </w:rPr>
        <w:t>ภูธรสวนพริกไทย</w:t>
      </w:r>
    </w:p>
    <w:p w14:paraId="69C2F05B" w14:textId="35946FE1" w:rsidR="006D64CC" w:rsidRPr="00A827DF" w:rsidRDefault="006D64CC" w:rsidP="006D64CC">
      <w:pPr>
        <w:spacing w:line="259" w:lineRule="auto"/>
        <w:jc w:val="center"/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</w:pPr>
      <w:bookmarkStart w:id="2" w:name="_Hlk162877349"/>
      <w:proofErr w:type="spellStart"/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ประจำปีงบประมาณ</w:t>
      </w:r>
      <w:proofErr w:type="spellEnd"/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พ.ศ.256</w:t>
      </w:r>
      <w:r w:rsidR="00664FFD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7</w:t>
      </w:r>
      <w:r w:rsidR="00664FFD">
        <w:rPr>
          <w:rFonts w:ascii="TH SarabunIT๙" w:eastAsia="Sarabun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โดยใช้งบประมาณ พ.ศ.2566ไปพลางก่อน 8 เดือน</w:t>
      </w:r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</w:t>
      </w:r>
      <w:r w:rsidR="00DE3DEA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(</w:t>
      </w:r>
      <w:r w:rsidR="00DE3DEA">
        <w:rPr>
          <w:rFonts w:ascii="TH SarabunIT๙" w:eastAsia="Sarabun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 xml:space="preserve">ต.ค.66-พ.ค.67) </w:t>
      </w:r>
      <w:proofErr w:type="spellStart"/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ไตรมาสที่</w:t>
      </w:r>
      <w:proofErr w:type="spellEnd"/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1-2</w:t>
      </w:r>
    </w:p>
    <w:bookmarkEnd w:id="2"/>
    <w:p w14:paraId="768BC3AC" w14:textId="7364F545" w:rsidR="006D64CC" w:rsidRPr="00A827DF" w:rsidRDefault="006D64CC" w:rsidP="006D64CC">
      <w:pPr>
        <w:spacing w:line="259" w:lineRule="auto"/>
        <w:jc w:val="center"/>
        <w:rPr>
          <w:rFonts w:ascii="TH SarabunIT๙" w:eastAsia="Sarabun" w:hAnsi="TH SarabunIT๙" w:cs="TH SarabunIT๙"/>
          <w:b w:val="0"/>
          <w:bCs/>
          <w:color w:val="auto"/>
          <w:sz w:val="32"/>
          <w:szCs w:val="32"/>
          <w:cs/>
          <w:lang w:bidi="th-TH"/>
        </w:rPr>
      </w:pPr>
      <w:proofErr w:type="spellStart"/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ข้อมูล</w:t>
      </w:r>
      <w:proofErr w:type="spellEnd"/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ณ </w:t>
      </w:r>
      <w:proofErr w:type="spellStart"/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วันที่</w:t>
      </w:r>
      <w:proofErr w:type="spellEnd"/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31 </w:t>
      </w:r>
      <w:proofErr w:type="spellStart"/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มีนาคม</w:t>
      </w:r>
      <w:proofErr w:type="spellEnd"/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256</w:t>
      </w:r>
      <w:r w:rsidR="00062E2D" w:rsidRPr="00A827DF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๗</w:t>
      </w:r>
    </w:p>
    <w:tbl>
      <w:tblPr>
        <w:tblW w:w="1516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6"/>
        <w:gridCol w:w="2989"/>
        <w:gridCol w:w="3118"/>
        <w:gridCol w:w="1418"/>
        <w:gridCol w:w="992"/>
        <w:gridCol w:w="851"/>
        <w:gridCol w:w="708"/>
        <w:gridCol w:w="567"/>
        <w:gridCol w:w="1560"/>
        <w:gridCol w:w="2409"/>
      </w:tblGrid>
      <w:tr w:rsidR="006D64CC" w:rsidRPr="006D64CC" w14:paraId="11CFFD50" w14:textId="77777777" w:rsidTr="000E71FB">
        <w:trPr>
          <w:trHeight w:val="697"/>
          <w:tblHeader/>
        </w:trPr>
        <w:tc>
          <w:tcPr>
            <w:tcW w:w="556" w:type="dxa"/>
            <w:vMerge w:val="restart"/>
            <w:shd w:val="clear" w:color="auto" w:fill="9CC2E5"/>
          </w:tcPr>
          <w:p w14:paraId="6ADE9DE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95CDA5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ที่</w:t>
            </w:r>
            <w:proofErr w:type="spellEnd"/>
          </w:p>
          <w:p w14:paraId="7A32498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989" w:type="dxa"/>
            <w:vMerge w:val="restart"/>
            <w:shd w:val="clear" w:color="auto" w:fill="9CC2E5"/>
          </w:tcPr>
          <w:p w14:paraId="763C745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8494BB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ชื่อโครงการ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/</w:t>
            </w: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กิจกรรม</w:t>
            </w:r>
            <w:proofErr w:type="spellEnd"/>
          </w:p>
        </w:tc>
        <w:tc>
          <w:tcPr>
            <w:tcW w:w="3118" w:type="dxa"/>
            <w:vMerge w:val="restart"/>
            <w:shd w:val="clear" w:color="auto" w:fill="9CC2E5"/>
          </w:tcPr>
          <w:p w14:paraId="7EEB426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260A60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เป้าหมาย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/</w:t>
            </w: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วิธีดำเนินการ</w:t>
            </w:r>
            <w:proofErr w:type="spellEnd"/>
          </w:p>
        </w:tc>
        <w:tc>
          <w:tcPr>
            <w:tcW w:w="4536" w:type="dxa"/>
            <w:gridSpan w:val="5"/>
            <w:shd w:val="clear" w:color="auto" w:fill="9CC2E5"/>
          </w:tcPr>
          <w:p w14:paraId="70CEC87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18"/>
                <w:szCs w:val="18"/>
                <w:lang w:bidi="th-TH"/>
              </w:rPr>
            </w:pPr>
          </w:p>
          <w:p w14:paraId="47EC65B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shd w:val="clear" w:color="auto" w:fill="9CC2E5"/>
                <w:lang w:bidi="th-TH"/>
              </w:rPr>
              <w:t>งบประมาณ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shd w:val="clear" w:color="auto" w:fill="9CC2E5"/>
                <w:lang w:bidi="th-TH"/>
              </w:rPr>
              <w:t>/</w:t>
            </w: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shd w:val="clear" w:color="auto" w:fill="9CC2E5"/>
                <w:lang w:bidi="th-TH"/>
              </w:rPr>
              <w:t>แหล่งที่จัดสรร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shd w:val="clear" w:color="auto" w:fill="9CC2E5"/>
                <w:lang w:bidi="th-TH"/>
              </w:rPr>
              <w:t>/</w:t>
            </w: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shd w:val="clear" w:color="auto" w:fill="9CC2E5"/>
                <w:lang w:bidi="th-TH"/>
              </w:rPr>
              <w:t>สนับสนุน</w:t>
            </w:r>
            <w:proofErr w:type="spellEnd"/>
          </w:p>
        </w:tc>
        <w:tc>
          <w:tcPr>
            <w:tcW w:w="1560" w:type="dxa"/>
            <w:vMerge w:val="restart"/>
            <w:shd w:val="clear" w:color="auto" w:fill="9CC2E5"/>
          </w:tcPr>
          <w:p w14:paraId="53075FE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CF7A1E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ระยะ</w:t>
            </w:r>
            <w:proofErr w:type="spellEnd"/>
          </w:p>
          <w:p w14:paraId="230BB5A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ดำเนินการ</w:t>
            </w:r>
            <w:proofErr w:type="spellEnd"/>
          </w:p>
        </w:tc>
        <w:tc>
          <w:tcPr>
            <w:tcW w:w="2409" w:type="dxa"/>
            <w:vMerge w:val="restart"/>
            <w:shd w:val="clear" w:color="auto" w:fill="9CC2E5"/>
          </w:tcPr>
          <w:p w14:paraId="13437B4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EDCA5C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ผลที่คาดว่าจะได้รับ</w:t>
            </w:r>
            <w:proofErr w:type="spellEnd"/>
          </w:p>
        </w:tc>
      </w:tr>
      <w:tr w:rsidR="006D64CC" w:rsidRPr="006D64CC" w14:paraId="0BF64639" w14:textId="77777777" w:rsidTr="000E71FB">
        <w:trPr>
          <w:trHeight w:val="515"/>
          <w:tblHeader/>
        </w:trPr>
        <w:tc>
          <w:tcPr>
            <w:tcW w:w="556" w:type="dxa"/>
            <w:vMerge/>
            <w:shd w:val="clear" w:color="auto" w:fill="9CC2E5"/>
          </w:tcPr>
          <w:p w14:paraId="7335A6DF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989" w:type="dxa"/>
            <w:vMerge/>
            <w:shd w:val="clear" w:color="auto" w:fill="9CC2E5"/>
          </w:tcPr>
          <w:p w14:paraId="6C4FBDC8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3118" w:type="dxa"/>
            <w:vMerge/>
            <w:shd w:val="clear" w:color="auto" w:fill="9CC2E5"/>
          </w:tcPr>
          <w:p w14:paraId="4A309CC3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shd w:val="clear" w:color="auto" w:fill="F7CAAC"/>
            <w:vAlign w:val="center"/>
          </w:tcPr>
          <w:p w14:paraId="45FACF7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สตช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</w:p>
        </w:tc>
        <w:tc>
          <w:tcPr>
            <w:tcW w:w="992" w:type="dxa"/>
            <w:shd w:val="clear" w:color="auto" w:fill="F7CAAC"/>
          </w:tcPr>
          <w:p w14:paraId="41F5CDEA" w14:textId="77777777" w:rsidR="006D64CC" w:rsidRPr="008C5471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proofErr w:type="spellStart"/>
            <w:r w:rsidRPr="008C547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หน่วยงานภาครัฐ</w:t>
            </w:r>
            <w:proofErr w:type="spellEnd"/>
          </w:p>
        </w:tc>
        <w:tc>
          <w:tcPr>
            <w:tcW w:w="851" w:type="dxa"/>
            <w:shd w:val="clear" w:color="auto" w:fill="F7CAAC"/>
            <w:vAlign w:val="center"/>
          </w:tcPr>
          <w:p w14:paraId="0DE96101" w14:textId="77777777" w:rsidR="006D64CC" w:rsidRPr="008C5471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proofErr w:type="spellStart"/>
            <w:r w:rsidRPr="008C547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ภาค</w:t>
            </w:r>
            <w:proofErr w:type="spellEnd"/>
          </w:p>
          <w:p w14:paraId="4D3B126B" w14:textId="77777777" w:rsidR="006D64CC" w:rsidRPr="008C5471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proofErr w:type="spellStart"/>
            <w:r w:rsidRPr="008C547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เอกชน</w:t>
            </w:r>
            <w:proofErr w:type="spellEnd"/>
          </w:p>
        </w:tc>
        <w:tc>
          <w:tcPr>
            <w:tcW w:w="708" w:type="dxa"/>
            <w:shd w:val="clear" w:color="auto" w:fill="F7CAAC"/>
            <w:vAlign w:val="center"/>
          </w:tcPr>
          <w:p w14:paraId="6E3E6F68" w14:textId="77777777" w:rsidR="006D64CC" w:rsidRPr="008C5471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proofErr w:type="spellStart"/>
            <w:r w:rsidRPr="008C547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อปท</w:t>
            </w:r>
            <w:proofErr w:type="spellEnd"/>
            <w:r w:rsidRPr="008C547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.</w:t>
            </w:r>
          </w:p>
        </w:tc>
        <w:tc>
          <w:tcPr>
            <w:tcW w:w="567" w:type="dxa"/>
            <w:shd w:val="clear" w:color="auto" w:fill="F7CAAC"/>
            <w:vAlign w:val="center"/>
          </w:tcPr>
          <w:p w14:paraId="6C44CF22" w14:textId="77777777" w:rsidR="006D64CC" w:rsidRPr="008C5471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proofErr w:type="spellStart"/>
            <w:r w:rsidRPr="008C547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อื่นๆ</w:t>
            </w:r>
            <w:proofErr w:type="spellEnd"/>
          </w:p>
        </w:tc>
        <w:tc>
          <w:tcPr>
            <w:tcW w:w="1560" w:type="dxa"/>
            <w:vMerge/>
            <w:shd w:val="clear" w:color="auto" w:fill="9CC2E5"/>
          </w:tcPr>
          <w:p w14:paraId="26CB29FD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  <w:vMerge/>
            <w:shd w:val="clear" w:color="auto" w:fill="9CC2E5"/>
          </w:tcPr>
          <w:p w14:paraId="5B169245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</w:tr>
      <w:tr w:rsidR="006D64CC" w:rsidRPr="006D64CC" w14:paraId="7CC01581" w14:textId="77777777" w:rsidTr="000E71FB">
        <w:trPr>
          <w:trHeight w:val="348"/>
        </w:trPr>
        <w:tc>
          <w:tcPr>
            <w:tcW w:w="556" w:type="dxa"/>
          </w:tcPr>
          <w:p w14:paraId="01F0B46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1</w:t>
            </w:r>
          </w:p>
        </w:tc>
        <w:tc>
          <w:tcPr>
            <w:tcW w:w="2989" w:type="dxa"/>
          </w:tcPr>
          <w:p w14:paraId="0A468A8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proofErr w:type="gramStart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>โครงการ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:</w:t>
            </w:r>
            <w:proofErr w:type="gramEnd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การถวายความปลอดภัย</w:t>
            </w:r>
            <w:proofErr w:type="spellEnd"/>
          </w:p>
          <w:p w14:paraId="4F3CF0C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พระมหากษัตริย์</w:t>
            </w:r>
            <w:proofErr w:type="spellEnd"/>
          </w:p>
          <w:p w14:paraId="6FECDDD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และพระบรมวงศานุวงศ์</w:t>
            </w:r>
            <w:proofErr w:type="spellEnd"/>
          </w:p>
          <w:p w14:paraId="6D0670F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proofErr w:type="gram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กิจกรรม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:</w:t>
            </w:r>
            <w:proofErr w:type="gram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การถวายความปลอดภัย</w:t>
            </w:r>
            <w:proofErr w:type="spellEnd"/>
          </w:p>
          <w:p w14:paraId="2B27BB7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พระมหากษัตริย์</w:t>
            </w:r>
            <w:proofErr w:type="spellEnd"/>
          </w:p>
          <w:p w14:paraId="2E4FD66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และพระบรมวงศานุวงศ์</w:t>
            </w:r>
            <w:proofErr w:type="spellEnd"/>
          </w:p>
        </w:tc>
        <w:tc>
          <w:tcPr>
            <w:tcW w:w="3118" w:type="dxa"/>
          </w:tcPr>
          <w:p w14:paraId="47E188F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ถวายความปลอดภัยพระมหา</w:t>
            </w:r>
            <w:proofErr w:type="spellEnd"/>
          </w:p>
          <w:p w14:paraId="6BA63EE0" w14:textId="600CBB66" w:rsidR="006D64CC" w:rsidRPr="006D64CC" w:rsidRDefault="006D64CC" w:rsidP="005F29A4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กษัตริย์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พระบรมวงศานุวงศ์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ได้อย่างมีประสิทธิภาพ</w:t>
            </w:r>
            <w:proofErr w:type="spellEnd"/>
          </w:p>
        </w:tc>
        <w:tc>
          <w:tcPr>
            <w:tcW w:w="1418" w:type="dxa"/>
          </w:tcPr>
          <w:p w14:paraId="66568C4E" w14:textId="74587D99" w:rsidR="006D64CC" w:rsidRPr="006D64CC" w:rsidRDefault="00796112" w:rsidP="00796112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114,600</w:t>
            </w:r>
          </w:p>
        </w:tc>
        <w:tc>
          <w:tcPr>
            <w:tcW w:w="992" w:type="dxa"/>
          </w:tcPr>
          <w:p w14:paraId="215168CD" w14:textId="01D73F7C" w:rsidR="006D64CC" w:rsidRPr="006D64CC" w:rsidRDefault="00796112" w:rsidP="00796112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851" w:type="dxa"/>
          </w:tcPr>
          <w:p w14:paraId="4B2E397E" w14:textId="39AB36EA" w:rsidR="006D64CC" w:rsidRPr="006D64CC" w:rsidRDefault="00796112" w:rsidP="00796112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708" w:type="dxa"/>
          </w:tcPr>
          <w:p w14:paraId="47607961" w14:textId="786671B1" w:rsidR="006D64CC" w:rsidRPr="006D64CC" w:rsidRDefault="00796112" w:rsidP="00796112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567" w:type="dxa"/>
          </w:tcPr>
          <w:p w14:paraId="5B1D5993" w14:textId="0D249D79" w:rsidR="006D64CC" w:rsidRPr="006D64CC" w:rsidRDefault="00796112" w:rsidP="00796112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60" w:type="dxa"/>
          </w:tcPr>
          <w:p w14:paraId="1002465B" w14:textId="0455FEA6" w:rsidR="006D64CC" w:rsidRPr="006D64CC" w:rsidRDefault="008C5471" w:rsidP="008C5471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 w:rsidR="00504A94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5501D80C" w14:textId="656DC20F" w:rsidR="006D64CC" w:rsidRPr="006D64CC" w:rsidRDefault="006D64CC" w:rsidP="008C5471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14:paraId="42CA166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ถวายความปลอดภัยอย่างสมพระเกียรติต้องตาม</w:t>
            </w:r>
            <w:proofErr w:type="spellEnd"/>
          </w:p>
          <w:p w14:paraId="5DCA69A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พระราชประสงค์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</w:p>
          <w:p w14:paraId="3943E54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</w:tr>
      <w:tr w:rsidR="00A40D70" w:rsidRPr="006D64CC" w14:paraId="16808ADF" w14:textId="77777777" w:rsidTr="000E71FB">
        <w:trPr>
          <w:trHeight w:val="1358"/>
        </w:trPr>
        <w:tc>
          <w:tcPr>
            <w:tcW w:w="556" w:type="dxa"/>
          </w:tcPr>
          <w:p w14:paraId="7005FCF5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2</w:t>
            </w:r>
          </w:p>
          <w:p w14:paraId="30C63007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E2D3B1C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8416E59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989" w:type="dxa"/>
          </w:tcPr>
          <w:p w14:paraId="3133299E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proofErr w:type="gram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กิจกรรม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:</w:t>
            </w:r>
            <w:proofErr w:type="gram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การป้องกัน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ปราบปราม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สืบสวนผู้ผลิต</w:t>
            </w:r>
            <w:proofErr w:type="spellEnd"/>
          </w:p>
          <w:p w14:paraId="12D071B6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และผู้ค้ายาเสพติด</w:t>
            </w:r>
            <w:proofErr w:type="spellEnd"/>
          </w:p>
        </w:tc>
        <w:tc>
          <w:tcPr>
            <w:tcW w:w="3118" w:type="dxa"/>
          </w:tcPr>
          <w:p w14:paraId="61A70864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ลดจำนวนผู้ค้า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ผู้ผลิต</w:t>
            </w:r>
            <w:proofErr w:type="spellEnd"/>
          </w:p>
          <w:p w14:paraId="5FF9C3C9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BD8DF99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A06A170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14:paraId="0B6C09A7" w14:textId="2F566C55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gramStart"/>
            <w:r w:rsidRPr="00775B32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1</w:t>
            </w: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0</w:t>
            </w: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,0</w:t>
            </w:r>
            <w:r w:rsidRPr="00775B32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00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  <w:proofErr w:type="gramEnd"/>
          </w:p>
          <w:p w14:paraId="4ABAF57A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14:paraId="016830CD" w14:textId="0B839FAB" w:rsidR="00A40D70" w:rsidRPr="006D64CC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851" w:type="dxa"/>
          </w:tcPr>
          <w:p w14:paraId="1524D608" w14:textId="539119E5" w:rsidR="00A40D70" w:rsidRPr="006D64CC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708" w:type="dxa"/>
          </w:tcPr>
          <w:p w14:paraId="4133B52B" w14:textId="009B3791" w:rsidR="00A40D70" w:rsidRPr="006D64CC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567" w:type="dxa"/>
          </w:tcPr>
          <w:p w14:paraId="77BA03CE" w14:textId="5DAF7331" w:rsidR="00A40D70" w:rsidRPr="006D64CC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60" w:type="dxa"/>
          </w:tcPr>
          <w:p w14:paraId="72B8F34C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5FBC458A" w14:textId="66B67670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14:paraId="54C4A1D0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ผู้ค้า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ผู้ผลิตในพื้นที่ลดลง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ไม่น้อยกว่า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ร้อยละ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80</w:t>
            </w:r>
          </w:p>
        </w:tc>
      </w:tr>
      <w:tr w:rsidR="00A40D70" w:rsidRPr="006D64CC" w14:paraId="0B89A4F4" w14:textId="77777777" w:rsidTr="000E71FB">
        <w:trPr>
          <w:trHeight w:val="945"/>
        </w:trPr>
        <w:tc>
          <w:tcPr>
            <w:tcW w:w="556" w:type="dxa"/>
          </w:tcPr>
          <w:p w14:paraId="5C5C4C79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lang w:bidi="th-TH"/>
              </w:rPr>
              <w:t>3.</w:t>
            </w:r>
          </w:p>
          <w:p w14:paraId="5BEEB863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24A686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915467C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03DDACA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FFF45C1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F23FD2B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2B41E6F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3004A90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D393FAA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84C564A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397468D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D7A57D3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989" w:type="dxa"/>
          </w:tcPr>
          <w:p w14:paraId="59883A3A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proofErr w:type="spellStart"/>
            <w:proofErr w:type="gramStart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lastRenderedPageBreak/>
              <w:t>โครงการ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:</w:t>
            </w:r>
            <w:proofErr w:type="gramEnd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บังคับใช้กฎหมาย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อำนวยความยุติธรรม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และบริการประชาชน</w:t>
            </w:r>
            <w:proofErr w:type="spellEnd"/>
          </w:p>
          <w:p w14:paraId="5A2EB795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4D45BA47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070805E5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51FB8D8D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722A61C5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22CFA749" w14:textId="77777777" w:rsidR="00A40D70" w:rsidRPr="006D64CC" w:rsidRDefault="00A40D70" w:rsidP="00A40D70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lang w:bidi="th-TH"/>
              </w:rPr>
              <w:lastRenderedPageBreak/>
              <w:t>ค่าสาธารณูปโภค</w:t>
            </w:r>
            <w:proofErr w:type="spellEnd"/>
          </w:p>
          <w:p w14:paraId="13515F68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๑.ไฟฟ้า</w:t>
            </w:r>
          </w:p>
          <w:p w14:paraId="33C5E1FD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๒.ประปา</w:t>
            </w:r>
          </w:p>
          <w:p w14:paraId="497B6C25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๓.โทรศัพท์</w:t>
            </w:r>
          </w:p>
          <w:p w14:paraId="1EF09AFD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๔.ไปรษณีย์</w:t>
            </w:r>
          </w:p>
          <w:p w14:paraId="0F76A3B2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๕.อินเทอเน็ต</w:t>
            </w:r>
          </w:p>
          <w:p w14:paraId="55729797" w14:textId="77777777" w:rsidR="00A40D70" w:rsidRPr="006D64CC" w:rsidRDefault="00A40D70" w:rsidP="00A40D70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>ค่าตอบแทน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4 </w:t>
            </w:r>
            <w:proofErr w:type="spellStart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>ประเภท</w:t>
            </w:r>
            <w:proofErr w:type="spellEnd"/>
          </w:p>
          <w:p w14:paraId="282E50FA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1.ค่าคุ้มครองพยาน</w:t>
            </w:r>
          </w:p>
          <w:p w14:paraId="13E5477D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2.ค่านักจิตวิทยาหรือนักสังคมสงเคราะห์</w:t>
            </w:r>
          </w:p>
          <w:p w14:paraId="5DF43085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3.ค่าชันสูตรพลิกศพ</w:t>
            </w:r>
          </w:p>
          <w:p w14:paraId="7BF63B4D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4.ค่าส่งหมายเรียกพยาน</w:t>
            </w:r>
          </w:p>
          <w:p w14:paraId="304DE2C6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 -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ค่าตอบแทนสอบสวน</w:t>
            </w:r>
            <w:proofErr w:type="spellEnd"/>
          </w:p>
          <w:p w14:paraId="37018BB0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คดีอาญา</w:t>
            </w:r>
            <w:proofErr w:type="spellEnd"/>
          </w:p>
          <w:p w14:paraId="5158BCE6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45394DA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25824C1C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2AE8AA4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D097F75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006B8918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BD494F4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8770C2D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A1AE580" w14:textId="77777777" w:rsidR="00A40D70" w:rsidRPr="006D64CC" w:rsidRDefault="00A40D70" w:rsidP="00A40D70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ค่าตรวจวัดแอลกอฮอล์</w:t>
            </w:r>
            <w:proofErr w:type="spellEnd"/>
          </w:p>
          <w:p w14:paraId="04E34BED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EE47035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  </w:t>
            </w:r>
          </w:p>
          <w:p w14:paraId="6DAE71BC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CB16211" w14:textId="6D7688BE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-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สร้างเครือข่ายการมีส่วน</w:t>
            </w:r>
            <w:proofErr w:type="spellEnd"/>
          </w:p>
          <w:p w14:paraId="7C0C0495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ร่วมของประชาชนในการป้อง</w:t>
            </w:r>
            <w:proofErr w:type="spellEnd"/>
          </w:p>
          <w:p w14:paraId="7418C33C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กันอาชญากรรมระดับตำบล</w:t>
            </w:r>
            <w:proofErr w:type="spellEnd"/>
          </w:p>
          <w:p w14:paraId="7506BF6B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1EEA57FF" w14:textId="77777777" w:rsidR="00A40D70" w:rsidRPr="006D64CC" w:rsidRDefault="00A40D70" w:rsidP="00A40D70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ค่าน้ำมันเชื้อเพลิงสำหรับ</w:t>
            </w:r>
            <w:proofErr w:type="spellEnd"/>
          </w:p>
          <w:p w14:paraId="1F3E8950" w14:textId="77777777" w:rsidR="00A40D70" w:rsidRPr="006D64CC" w:rsidRDefault="00A40D70" w:rsidP="00A40D70">
            <w:pPr>
              <w:spacing w:line="259" w:lineRule="auto"/>
              <w:ind w:left="51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รถยนต์เช่า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รถยนต์ตู้โดยสาร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ทดแทน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)ฯ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และรถยนต์เอนกประสงค์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ทดแทน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)</w:t>
            </w:r>
          </w:p>
          <w:p w14:paraId="3D2673F7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073BA386" w14:textId="77777777" w:rsidR="00A40D70" w:rsidRPr="006D64CC" w:rsidRDefault="00A40D70" w:rsidP="00A40D70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การการรักษาความ</w:t>
            </w:r>
            <w:proofErr w:type="spellEnd"/>
          </w:p>
          <w:p w14:paraId="15FD0886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ปลอดภัยและให้บริการ</w:t>
            </w:r>
            <w:proofErr w:type="spellEnd"/>
          </w:p>
          <w:p w14:paraId="273CC30A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แก่นักท่องเที่ยว</w:t>
            </w:r>
            <w:proofErr w:type="spellEnd"/>
          </w:p>
          <w:p w14:paraId="61131F9C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5B0A0BA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14"/>
                <w:szCs w:val="14"/>
                <w:lang w:bidi="th-TH"/>
              </w:rPr>
            </w:pPr>
          </w:p>
          <w:p w14:paraId="62FDC19C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CB02BE2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3143857" w14:textId="77777777" w:rsidR="00A40D70" w:rsidRPr="006D64CC" w:rsidRDefault="00A40D70" w:rsidP="00A40D70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รณรงค์ป้องกันและแก้ไข</w:t>
            </w:r>
            <w:proofErr w:type="spellEnd"/>
          </w:p>
          <w:p w14:paraId="69C24675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ปัญหาอุบัติเหตุทางถนนช่วงเทศกาลสำคัญ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proofErr w:type="spellStart"/>
            <w:proofErr w:type="gram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ปีใหม่,สงกรานต์</w:t>
            </w:r>
            <w:proofErr w:type="spellEnd"/>
            <w:proofErr w:type="gram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)</w:t>
            </w:r>
          </w:p>
          <w:p w14:paraId="5D15E339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2BBAF10D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DBE566A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A06006A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34ACF87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80852E5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26107C4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F73A53F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29740D2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2F9EAE74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5975CD9" w14:textId="77777777" w:rsidR="00A40D70" w:rsidRPr="006D64CC" w:rsidRDefault="00A40D70" w:rsidP="00A40D70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14"/>
                <w:szCs w:val="14"/>
                <w:lang w:bidi="th-TH"/>
              </w:rPr>
            </w:pPr>
          </w:p>
          <w:p w14:paraId="06FF3454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7871BB6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6DCAC34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35D2016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A93C05D" w14:textId="4E6F0F48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lastRenderedPageBreak/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โครงการ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เพิ่มประสิทธิภาพการป้องกันอาชญากรรมตำรวจภูธรภาค1 (ชุดไล่ล่า)</w:t>
            </w:r>
          </w:p>
          <w:p w14:paraId="51478401" w14:textId="527672B9" w:rsidR="00A40D70" w:rsidRPr="006D64CC" w:rsidRDefault="00A40D70" w:rsidP="00A40D70">
            <w:pPr>
              <w:spacing w:line="259" w:lineRule="auto"/>
              <w:ind w:left="21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F9FFA7F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759B5B2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79C6C84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6FBF1B9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A752405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AF3972E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DFB7E81" w14:textId="77777777" w:rsidR="00A40D70" w:rsidRPr="006D64CC" w:rsidRDefault="00A40D70" w:rsidP="00A40D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3118" w:type="dxa"/>
          </w:tcPr>
          <w:p w14:paraId="0430D696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ประชาชนมีความปลอดภัยในชีวิตและทรัพย์สิน</w:t>
            </w:r>
            <w:proofErr w:type="spellEnd"/>
          </w:p>
          <w:p w14:paraId="60A4E30D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30A74A28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1CD4B19B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26AE4F51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08259F43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265B6FBC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-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กำหนดมาตรการในการ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br/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ประหยัดพลังงาน</w:t>
            </w:r>
            <w:proofErr w:type="spellEnd"/>
          </w:p>
          <w:p w14:paraId="1CDA4116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4"/>
                <w:szCs w:val="4"/>
                <w:lang w:bidi="th-TH"/>
              </w:rPr>
            </w:pPr>
          </w:p>
          <w:p w14:paraId="7BFFAEE6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16"/>
                <w:szCs w:val="16"/>
                <w:lang w:bidi="th-TH"/>
              </w:rPr>
            </w:pPr>
          </w:p>
          <w:p w14:paraId="1AE59974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3CC031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C48D0A7" w14:textId="77777777" w:rsidR="00A40D70" w:rsidRDefault="00A40D70" w:rsidP="00A40D70">
            <w:pPr>
              <w:spacing w:after="240"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3C1FAD3" w14:textId="519A926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เสริมสร้างจรรยาบรรณในการ</w:t>
            </w:r>
            <w:proofErr w:type="spellEnd"/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   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บริการให้พนักงานสอบสวน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 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ผู้ช่วยพนักงานสอบสวน</w:t>
            </w:r>
            <w:proofErr w:type="spellEnd"/>
          </w:p>
          <w:p w14:paraId="03C049BF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D9D6BE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0FECE5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FFFE09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กำหนดระยะเวลาในการดำเนิน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งานในทุกขั้นตอนของงานสอบสวนอย่างชัดเจนเพื่อให้ประชาชนได้รับความยุติธรรมโดยไม่ล่าช้า</w:t>
            </w:r>
          </w:p>
          <w:p w14:paraId="2AC17EF4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5C302EC1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7E9355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E6E8F6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C869DD1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841157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9A06B5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กำหนดหลักเกณฑ์และวิธีการใน</w:t>
            </w:r>
            <w:proofErr w:type="spellEnd"/>
          </w:p>
          <w:p w14:paraId="470007E6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การตรวจวัด</w:t>
            </w:r>
            <w:proofErr w:type="spellEnd"/>
          </w:p>
          <w:p w14:paraId="673BDA98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3DE377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4C3BCD" w14:textId="79E5AFFB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ประชาชนในพื้นที่ระดับ เขต/ตำบลให้ความร่วมมือในการป้องกันอาชญากรรม</w:t>
            </w:r>
          </w:p>
          <w:p w14:paraId="329EECC8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990EA9A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จัดทำบัตรเครดิตน้ำมัน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โดยระบุประเภทของน้ำมัน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และจำนวนเงิน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ให้ตรงกับทะเบียนรถยนต์</w:t>
            </w:r>
            <w:proofErr w:type="spellEnd"/>
          </w:p>
          <w:p w14:paraId="27850E0F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ที่ใช้ในการปฏิบัติหน้าที่</w:t>
            </w:r>
            <w:proofErr w:type="spellEnd"/>
          </w:p>
          <w:p w14:paraId="36790F72" w14:textId="77777777" w:rsidR="00A40D70" w:rsidRPr="006D64CC" w:rsidRDefault="00A40D70" w:rsidP="00A40D70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348472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นักท่องเที่ยวมีความปลอดภัย</w:t>
            </w:r>
            <w:proofErr w:type="spellEnd"/>
          </w:p>
          <w:p w14:paraId="0BC9D1E0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ในชีวิตและทรัพย์สินมากขึ้น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โดยอาศัยเครือข่ายความร่วมมือ</w:t>
            </w:r>
            <w:proofErr w:type="spellEnd"/>
          </w:p>
          <w:p w14:paraId="5885244A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จากทุกภาคส่วนที่เกี่ยวข้อง</w:t>
            </w:r>
            <w:proofErr w:type="spellEnd"/>
          </w:p>
          <w:p w14:paraId="06CE0147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2813C4D4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160E42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72D029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A871E2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กำหนดมาตรการด้านการ</w:t>
            </w:r>
            <w:proofErr w:type="spellEnd"/>
          </w:p>
          <w:p w14:paraId="2D25E5C3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บังคับใช้กฎหมายในช่วงเทศกาลปีใหม่และสงกรานต์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โดยเฉพาะข้อหาขับรถในขณะเมาขับรถในขณะเมาสุรา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และไม่สวมหมวกนิรภัย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</w:p>
          <w:p w14:paraId="21EC2A94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ประสานงานกับหน่วยงาน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/</w:t>
            </w:r>
          </w:p>
          <w:p w14:paraId="7C2A4734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ภาคีเครือข่ายที่เกี่ยวข้องในพื้นที่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เพื่อป้องกันและแก้ไขปัญหา</w:t>
            </w:r>
            <w:proofErr w:type="spellEnd"/>
          </w:p>
          <w:p w14:paraId="7CFA951E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อุบัติเหตุ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และปัญหาการจราจรใน</w:t>
            </w:r>
            <w:proofErr w:type="spellEnd"/>
          </w:p>
          <w:p w14:paraId="34378A39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พื้นที่</w:t>
            </w:r>
            <w:proofErr w:type="spellEnd"/>
          </w:p>
          <w:p w14:paraId="51BE7CF4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รณรงค์และเสริมสร้างจิตสำนึก</w:t>
            </w:r>
            <w:proofErr w:type="spellEnd"/>
          </w:p>
          <w:p w14:paraId="13CC8B17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ในการขับขี่ตามกฎหมาย</w:t>
            </w:r>
            <w:proofErr w:type="spellEnd"/>
          </w:p>
          <w:p w14:paraId="29009ACB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193E097" w14:textId="5028243B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1BD84C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0445B47A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01297022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2DBF8A97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5ED73AD5" w14:textId="77777777" w:rsidR="00A40D70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AD8E748" w14:textId="77777777" w:rsidR="00A40D70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90C025" w14:textId="77777777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1F8ECB1" w14:textId="4F593242" w:rsidR="00A40D70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กำหนดระยะเวลาในการดำเนิน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งาน</w:t>
            </w:r>
            <w:proofErr w:type="spellEnd"/>
          </w:p>
          <w:p w14:paraId="25999207" w14:textId="1A8F578F" w:rsidR="00A40D70" w:rsidRPr="00932A7F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932A7F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  <w:r w:rsidRPr="00932A7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มีแผนในการปฏิบัต</w:t>
            </w:r>
          </w:p>
          <w:p w14:paraId="234D0B94" w14:textId="2F39F4F1" w:rsidR="00A40D70" w:rsidRPr="006D64CC" w:rsidRDefault="00A40D70" w:rsidP="00A40D70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เพื่อให้ประชาช</w:t>
            </w: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น</w:t>
            </w:r>
            <w:r w:rsidRPr="00932A7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มีความปลอดภัยในชีวิตและทรัพสิน</w:t>
            </w:r>
          </w:p>
        </w:tc>
        <w:tc>
          <w:tcPr>
            <w:tcW w:w="1418" w:type="dxa"/>
          </w:tcPr>
          <w:p w14:paraId="72097917" w14:textId="33913A51" w:rsidR="00A40D70" w:rsidRPr="00050DA2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gramStart"/>
            <w:r w:rsidRPr="00050DA2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761</w:t>
            </w:r>
            <w:r w:rsidRPr="00050DA2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,300</w:t>
            </w:r>
            <w:r w:rsidRPr="00050DA2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  <w:proofErr w:type="gramEnd"/>
          </w:p>
          <w:p w14:paraId="62073522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7750ED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6891C1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AC641E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A89A5EB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DAF0C1A" w14:textId="1CDA353C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35,400.</w:t>
            </w: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-</w:t>
            </w:r>
          </w:p>
          <w:p w14:paraId="7F701237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77C0D8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2DD17E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CAC35D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BC3841D" w14:textId="77777777" w:rsidR="00A40D70" w:rsidRPr="006D64CC" w:rsidRDefault="00A40D70" w:rsidP="00A40D70">
            <w:pPr>
              <w:spacing w:after="12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C364993" w14:textId="5F470B60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proofErr w:type="gramStart"/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69</w:t>
            </w: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,100.-</w:t>
            </w:r>
            <w:proofErr w:type="gramEnd"/>
          </w:p>
          <w:p w14:paraId="19B142C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720671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95D6B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EE643B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C247CF7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9E7AE8" w14:textId="65F1314C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งบอยู่ที่</w:t>
            </w:r>
          </w:p>
          <w:p w14:paraId="3B7496AD" w14:textId="60F2EAAA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ภ.จว.</w:t>
            </w:r>
          </w:p>
          <w:p w14:paraId="71DDCBC7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DF85A8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E175B51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11711BD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16"/>
                <w:szCs w:val="16"/>
                <w:lang w:bidi="th-TH"/>
              </w:rPr>
            </w:pPr>
          </w:p>
          <w:p w14:paraId="3D1034EF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31CB944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22883DF3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6A0477BA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76CD74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3CFA527" w14:textId="77777777" w:rsidR="00A40D70" w:rsidRPr="002A16AB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งบอยู่ที่</w:t>
            </w:r>
          </w:p>
          <w:p w14:paraId="6FFF8A94" w14:textId="77777777" w:rsidR="00A40D70" w:rsidRPr="002A16AB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ภ.จว.</w:t>
            </w:r>
          </w:p>
          <w:p w14:paraId="7260CDFD" w14:textId="77777777" w:rsidR="00A40D70" w:rsidRPr="002A16AB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949462A" w14:textId="77777777" w:rsidR="00A40D70" w:rsidRPr="002A16AB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1C0402D" w14:textId="5BDBC0F5" w:rsidR="00A40D70" w:rsidRPr="002A16AB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15,000</w:t>
            </w:r>
          </w:p>
          <w:p w14:paraId="576AD55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0BA6C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6DBED9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874006" w14:textId="0A31A1A8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26,400</w:t>
            </w:r>
          </w:p>
          <w:p w14:paraId="37B002B8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6650CD4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DAA25DE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37B6B13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50C77EEF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8"/>
                <w:szCs w:val="8"/>
                <w:lang w:bidi="th-TH"/>
              </w:rPr>
            </w:pPr>
          </w:p>
          <w:p w14:paraId="6CD76E7F" w14:textId="77777777" w:rsidR="00A40D70" w:rsidRPr="006D64CC" w:rsidRDefault="00A40D70" w:rsidP="00A40D70">
            <w:pPr>
              <w:spacing w:after="120"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FB6E16B" w14:textId="7B11BD5F" w:rsidR="00A40D70" w:rsidRPr="002A16AB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สภ.สวนพริกไทย ไม่ได้รับจัดสรร</w:t>
            </w:r>
          </w:p>
          <w:p w14:paraId="45F29346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08B043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65EA6ED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A81608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2"/>
                <w:lang w:bidi="th-TH"/>
              </w:rPr>
            </w:pPr>
          </w:p>
          <w:p w14:paraId="485FD0DD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2"/>
                <w:lang w:bidi="th-TH"/>
              </w:rPr>
            </w:pPr>
          </w:p>
          <w:p w14:paraId="4AF6501A" w14:textId="5D6EB508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16,800</w:t>
            </w:r>
          </w:p>
          <w:p w14:paraId="666BC372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35C9A0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84D777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4ACFFD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19FBFE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8E52C5F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AE3FDF9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92FB8C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C8E547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10B035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44ABCF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7FF3C5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5B7C906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8EF5E3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7BE332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DD9269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B2658A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692FC1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C59EDA3" w14:textId="1338A5C4" w:rsidR="00A40D70" w:rsidRPr="002504B7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proofErr w:type="gramStart"/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34</w:t>
            </w: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500.-</w:t>
            </w:r>
            <w:proofErr w:type="gramEnd"/>
          </w:p>
        </w:tc>
        <w:tc>
          <w:tcPr>
            <w:tcW w:w="992" w:type="dxa"/>
          </w:tcPr>
          <w:p w14:paraId="0EAE23D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-</w:t>
            </w:r>
          </w:p>
          <w:p w14:paraId="7C62672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26D15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E3B2F3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CFDDB0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F2EDE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C05D99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</w:p>
          <w:p w14:paraId="653879D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9393D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500464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2BA79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4EC4B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3CC61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31E35AD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1FF1B2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111613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DD9E2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D947C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645EC5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6D5C825B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505F2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EDC0E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614269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B9BBAB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FAE666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5D306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FD682A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04A007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F1852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362D547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C4732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7621B7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6E783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0C8CE50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C83EE9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06A00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94AE60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00B207B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E3B1DA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A5780B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C910E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40284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22C59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DAB23D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3C05F3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C564D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159F5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2CE90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600FA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51FBF8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32C2515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57C69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92E071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F875E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A1521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88CC0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B75BC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1535E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65C01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23D89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2CBE40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6335C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7C1D7B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845D99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8383B7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21A8A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FE660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10D2A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F40705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FE369E" w14:textId="662246A4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</w:p>
        </w:tc>
        <w:tc>
          <w:tcPr>
            <w:tcW w:w="851" w:type="dxa"/>
          </w:tcPr>
          <w:p w14:paraId="42BC065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-</w:t>
            </w:r>
          </w:p>
          <w:p w14:paraId="6F2B5F7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E6E85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BF602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7AC64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136EDC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4A081B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</w:p>
          <w:p w14:paraId="398D7BE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BCC69D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C0C32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2E0FC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0355D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69381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7447007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34BFA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1D773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C223C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9C1BA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15F924F" w14:textId="4A7C825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7452576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E4B272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93455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443965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9122E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FFCF05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7448E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D2FE87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1D2A9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1AD2AB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5854446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320D31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B7867D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0C20BC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25DD6D6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E0805E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84A8C1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F64CA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78DCE95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7AB06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EA362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1F86F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14705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E6F14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E0891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136FD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BB6476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C69F9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F95DBE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0C871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1FB413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3FBBDBF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F135D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FEF24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DD9E2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AB9D0B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E10C3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333369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0FF96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3403D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DBF02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E70E3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5F2195B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BA887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13ACE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4B73D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AE3E2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D64C2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64654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F9988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823246" w14:textId="655E559A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</w:p>
        </w:tc>
        <w:tc>
          <w:tcPr>
            <w:tcW w:w="708" w:type="dxa"/>
          </w:tcPr>
          <w:p w14:paraId="25B06F0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-</w:t>
            </w:r>
          </w:p>
          <w:p w14:paraId="373F9B1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A69D93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0634CD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1139FB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961D9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D26479B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</w:p>
          <w:p w14:paraId="0D1ACEF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74436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01939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0513D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54329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26B6B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225471E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99235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318207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E35FE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BB644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423870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36963BA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B514E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292BBF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7EEB7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0AF74E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E4692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FD0A5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3FC1E2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4E9C3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F6BBFC3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6ECBDBF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D7E57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13ED20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F9E81B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493EF52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35641C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E2AF8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AE3D2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15335BAB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78D28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667BAD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8BD03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7120C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506F3B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1F49C5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B0C7D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CCDB2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6DBE4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F6C32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109BEF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3A240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227103B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C10164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0A58F7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E9CE3B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FBAFA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F57ACD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3D5DE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BA75E3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33558F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1E0AD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1B04D8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6B866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332BB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E371F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97FAD0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635B2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C8989C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388D0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EDAFD2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F18F4C" w14:textId="32133159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</w:p>
          <w:p w14:paraId="15B0910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06B7E2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5FE443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9028C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02DB2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82EEA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66BC5D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C4B9E9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60759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76C85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CC868F3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D55EB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9E6194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0F6D9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B1A476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3F1581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CF9054" w14:textId="1B8407B2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1A56B1C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-</w:t>
            </w:r>
          </w:p>
          <w:p w14:paraId="1CAD68A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D2672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E6139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C288C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4C60A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D8DDF1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</w:p>
          <w:p w14:paraId="4381BF3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02748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226924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5434A8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24B8A3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67E5E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0210311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B0455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8D8C8F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068A4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60DDC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9D175D3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2B00C51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12AC6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8D3A9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97F5E8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ECE6E7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10E682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C96D41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8BDC33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BF096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B1D3DA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00D19D1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0C0430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1A59F1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C0334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4694C4BB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BED7A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1DA2B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3AC6B9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4B60CC0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50355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7C5CBA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BB72B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EBC41C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5174A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226F5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30A16B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F215E9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1C581F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34D36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BC15A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C474D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19E73A0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C8355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530A5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2F7F13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30485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E911F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13D882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F5044E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1F18603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82005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94FBD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EEB1C3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BE6AB3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956E4C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4DEF6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9A8DFE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B2A8B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AA81D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E392F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E0CBBF" w14:textId="548E080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</w:p>
        </w:tc>
        <w:tc>
          <w:tcPr>
            <w:tcW w:w="1560" w:type="dxa"/>
          </w:tcPr>
          <w:p w14:paraId="3C5AAAD0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65429707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A8D89C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BCB160" w14:textId="21ECD50E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ED6A18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0BF9BB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D57BF4E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0170AE9C" w14:textId="77777777" w:rsidR="00A40D70" w:rsidRPr="006D64CC" w:rsidRDefault="00A40D70" w:rsidP="00A40D70">
            <w:pPr>
              <w:spacing w:after="12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132431B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11B7BB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F4A82B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6CCF5D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71F07A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4D45A258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45196F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B634CC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8DE729" w14:textId="6E5D24EC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EA13D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5E58EA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2620D735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07264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4B98B09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3F1CC8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3FE28D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E2F00D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51FD860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BC9073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FE60BF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C85C120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1ED2587B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99190A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624A82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4EEAB3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67D127B4" w14:textId="77777777" w:rsidR="00A40D70" w:rsidRPr="006D64CC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329B7CB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6BA369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CD3CD0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2425D33A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F3A32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4B03283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41728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E853BE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578055" w14:textId="77777777" w:rsidR="00A40D70" w:rsidRPr="002A16AB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สภ.สวนพริกไทย ไม่ได้รับจัดสรร</w:t>
            </w:r>
          </w:p>
          <w:p w14:paraId="5992083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FFC98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A79770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5325385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0D1099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42946D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1F7BA10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FCBB1C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E398B9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B7376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CBE1C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6C9002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9B41FF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A693C4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EB29F1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ED3DA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19845F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118AA18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320BC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9D3D9E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47414B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AC0C6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D6DAE9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BA2F57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EE2706" w14:textId="77777777" w:rsidR="00A40D70" w:rsidRDefault="00A40D70" w:rsidP="00A40D7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F07711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3276642C" w14:textId="5BDCA612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14:paraId="02EDB4E5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ความหวดกลัวภัยอาชญา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br/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กรรมของประชาชนลดลง</w:t>
            </w:r>
            <w:proofErr w:type="spellEnd"/>
          </w:p>
          <w:p w14:paraId="74415E8D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D52B42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EE939E6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ค่าใช้จ่ายสาธารณูปโภค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ลดลง</w:t>
            </w:r>
            <w:proofErr w:type="spellEnd"/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เมื่อเปรียบกับปีที่ผ่านมา</w:t>
            </w:r>
            <w:proofErr w:type="spellEnd"/>
          </w:p>
          <w:p w14:paraId="445F0BDD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56F8ED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092260" w14:textId="77777777" w:rsidR="00A40D70" w:rsidRPr="006D64CC" w:rsidRDefault="00A40D70" w:rsidP="00A40D70">
            <w:pPr>
              <w:spacing w:after="24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08789418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ความพึงพอใจของผู้เสีย</w:t>
            </w:r>
            <w:proofErr w:type="spellEnd"/>
          </w:p>
          <w:p w14:paraId="14D620AF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หาย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พยาน</w:t>
            </w:r>
            <w:proofErr w:type="spellEnd"/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ผู</w:t>
            </w:r>
            <w:proofErr w:type="spellEnd"/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้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ต้องหาต่อ</w:t>
            </w:r>
            <w:proofErr w:type="spellEnd"/>
          </w:p>
          <w:p w14:paraId="75B08362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การดำเนิน</w:t>
            </w:r>
            <w:proofErr w:type="spellEnd"/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มาตรการคุ้ม</w:t>
            </w:r>
            <w:proofErr w:type="spellEnd"/>
          </w:p>
          <w:p w14:paraId="0FAD2E15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ครองสิทธิตามหลักสิทธิมนุษยชนในกระบวน</w:t>
            </w:r>
            <w:proofErr w:type="spellEnd"/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การ</w:t>
            </w:r>
            <w:proofErr w:type="spellEnd"/>
          </w:p>
          <w:p w14:paraId="01CD8944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ยุติธรรมของตำรวจ</w:t>
            </w:r>
            <w:proofErr w:type="spellEnd"/>
          </w:p>
          <w:p w14:paraId="45179A91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จำนวนเรื่องร้องเรียนของ</w:t>
            </w:r>
            <w:proofErr w:type="spellEnd"/>
          </w:p>
          <w:p w14:paraId="3591949B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ผู้เสียหาย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พยาน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ผู้ต้องหา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ต่อการได้รับการปฏิบัติที่ไม่เหมาะสมตามหลักสิทธิมนุษยชนของเจ้าหน้าที่ตำรวจ</w:t>
            </w:r>
          </w:p>
          <w:p w14:paraId="2CFEC651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จำนวนเรื่องร้องเรียนของ</w:t>
            </w:r>
            <w:proofErr w:type="spellEnd"/>
          </w:p>
          <w:p w14:paraId="450ADA42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ผู้เสียหาย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พยาน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ผู้ต้องหา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ต่อการได้รับการปฏิบัติที่</w:t>
            </w:r>
            <w:proofErr w:type="spellEnd"/>
          </w:p>
          <w:p w14:paraId="4C63DEBB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ไม่เหมาะสมตามหลัก</w:t>
            </w:r>
            <w:proofErr w:type="spellEnd"/>
          </w:p>
          <w:p w14:paraId="6391D5E6" w14:textId="42495602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เกณฑ์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6CC7C473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A57A24B" w14:textId="56FDFAA5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- กวดขันวินัย และ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พบ</w:t>
            </w:r>
            <w:r w:rsidRP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การกระทำความผิดการดื่มสุราขณะขับรถ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น้อยลง</w:t>
            </w:r>
          </w:p>
          <w:p w14:paraId="41B2C80B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F8DEE7" w14:textId="1351BC55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ความพึงพอใจของชุมชน</w:t>
            </w:r>
            <w:proofErr w:type="spellEnd"/>
          </w:p>
          <w:p w14:paraId="598C004F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และภาคีเครือข่ายต่อการเข้า</w:t>
            </w:r>
            <w:proofErr w:type="spellEnd"/>
          </w:p>
          <w:p w14:paraId="6AF4BFF9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มามีส่วนร่วมในกิจการตำรวจ</w:t>
            </w:r>
            <w:proofErr w:type="spellEnd"/>
          </w:p>
          <w:p w14:paraId="4A75952A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E840B4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ผู้ปฏิบัติหน้าที่ใช้รถ</w:t>
            </w:r>
            <w:proofErr w:type="spellEnd"/>
          </w:p>
          <w:p w14:paraId="38070811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ยนต์ของทางราชการไปใช้ในการปฏิบัติหน้าที่ในดูแลชีวิตและทรัพย์สินของประชาชน </w:t>
            </w:r>
          </w:p>
          <w:p w14:paraId="00CD4361" w14:textId="77777777" w:rsidR="00A40D70" w:rsidRPr="006D64CC" w:rsidRDefault="00A40D70" w:rsidP="00A40D70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8D058B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ความเชื่อมั่นของนัก</w:t>
            </w:r>
            <w:proofErr w:type="spellEnd"/>
          </w:p>
          <w:p w14:paraId="681A7059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ท่องเที่ยวที่มีต่อการให้</w:t>
            </w:r>
            <w:proofErr w:type="spellEnd"/>
          </w:p>
          <w:p w14:paraId="5954F1C7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บริการ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</w:p>
          <w:p w14:paraId="2ACC4B44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703FB9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499C1C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B22FF09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CE28BE0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5F6BA6A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ผู้ถูกดำเนินคดีในข้อหา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ขับรถในขณะเมาสุรา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และไม่สวมหมวกนิรภัย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ช่วงเทศกาลปีใหม่และสงกรานต์</w:t>
            </w:r>
            <w:proofErr w:type="spellEnd"/>
          </w:p>
          <w:p w14:paraId="612F30A6" w14:textId="52880254" w:rsidR="00A40D70" w:rsidRPr="00504A94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504A94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  <w:r w:rsidRPr="00504A94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ลดการเกิดอุบัติเหตุด้านการจราจร</w:t>
            </w:r>
          </w:p>
          <w:p w14:paraId="655A189F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6F7ABB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BC43225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C4A9F4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B8E0DC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697555B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B23A3B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E70CFC9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E03082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A16377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BE2FF0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4EEF50" w14:textId="77777777" w:rsidR="00A40D70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71CA30" w14:textId="77777777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6653E0" w14:textId="7726F841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ประชาช</w:t>
            </w: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น</w:t>
            </w:r>
            <w:r w:rsidRPr="00932A7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มีความปลอดภัยในชีวิตและทรัพสิน</w:t>
            </w:r>
          </w:p>
          <w:p w14:paraId="15AC9A4F" w14:textId="29865C59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41132D" w14:textId="081ED801" w:rsidR="00A40D70" w:rsidRPr="006D64CC" w:rsidRDefault="00A40D70" w:rsidP="00A40D70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</w:tr>
      <w:tr w:rsidR="006D64CC" w:rsidRPr="006D64CC" w14:paraId="76570488" w14:textId="77777777" w:rsidTr="00D63C03">
        <w:trPr>
          <w:trHeight w:val="2619"/>
        </w:trPr>
        <w:tc>
          <w:tcPr>
            <w:tcW w:w="556" w:type="dxa"/>
          </w:tcPr>
          <w:p w14:paraId="3A89E50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lastRenderedPageBreak/>
              <w:t>4.</w:t>
            </w:r>
          </w:p>
          <w:p w14:paraId="5723325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C4E879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BB5C70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7A284A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C804C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46B7D9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ABEC2A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33F7477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2CF1523" w14:textId="77777777" w:rsidR="004126BF" w:rsidRPr="006D64CC" w:rsidRDefault="004126BF" w:rsidP="00CC6A54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463B83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5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</w:t>
            </w:r>
          </w:p>
          <w:p w14:paraId="20A0198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FF7B2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C24425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12B04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02042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668DB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57396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42572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415224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D07B0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0C537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EA141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11312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98C3D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9D30C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64DB7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447CA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46E3E3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455F5B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C01B4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E2B28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E6DE8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F478F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3D1D9A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49886E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A7D446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B7265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46FDE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86302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F2F1D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3551A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28A272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0C881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CE99E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F3E75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7FE26E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275E5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5ACAB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20385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1DEAE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C9411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D3BAE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CB6AAD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C5531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B11C11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2A905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F0179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C51E3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243C0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20C16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A8378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66146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2A54C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03B64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F73B28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94D9D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76874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310ED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12B8E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4C403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4991E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6FC6D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989" w:type="dxa"/>
          </w:tcPr>
          <w:p w14:paraId="30C029F9" w14:textId="0BA304FF" w:rsidR="006D64CC" w:rsidRDefault="00B6759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ชุมชนและมวลชนสัมพัพธ์</w:t>
            </w:r>
          </w:p>
          <w:p w14:paraId="2BCB23C6" w14:textId="77777777" w:rsidR="00B67599" w:rsidRDefault="00B6759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D9CB22F" w14:textId="77777777" w:rsidR="00B67599" w:rsidRDefault="00B6759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429999D8" w14:textId="77777777" w:rsidR="00B67599" w:rsidRPr="006D64CC" w:rsidRDefault="00B6759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5717123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2B22C33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FA8CD47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23FB3BA3" w14:textId="77777777" w:rsidR="004126BF" w:rsidRDefault="004126B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41226AA5" w14:textId="77777777" w:rsidR="00B67599" w:rsidRDefault="00B6759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D30E893" w14:textId="77777777" w:rsidR="004126BF" w:rsidRPr="006D64CC" w:rsidRDefault="004126B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9D81FF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งบรายจ่ายอื่น</w:t>
            </w:r>
          </w:p>
          <w:p w14:paraId="33502F3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1.โครงการปราบปรามการค้ายาเสพติด</w:t>
            </w:r>
          </w:p>
          <w:p w14:paraId="262FFF9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1.1 โครงการปิดล้อมตรวจค้นเป้าหมายยาเสพติดเพื่อป้องกันการแพร่ระบาดยาเสพติด</w:t>
            </w:r>
          </w:p>
          <w:p w14:paraId="1A6CF69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13C8AD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AA75CB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1.2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โครงการบริหารจัดการ</w:t>
            </w:r>
            <w:proofErr w:type="spellEnd"/>
          </w:p>
          <w:p w14:paraId="319C563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สกัดกั้นยาเสพติด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gram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Heart  Land</w:t>
            </w:r>
            <w:proofErr w:type="gramEnd"/>
          </w:p>
          <w:p w14:paraId="55A5046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6A6BDA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5C5BE0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512E0EE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EFE947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1.3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โครงการสลายโครงสร้าง</w:t>
            </w:r>
            <w:proofErr w:type="spellEnd"/>
          </w:p>
          <w:p w14:paraId="3793D18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เครือข่ายผู้มีอิทธิพลฯ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ที่เกี่ยวข้องกับยาเสพติด</w:t>
            </w:r>
            <w:proofErr w:type="spellEnd"/>
          </w:p>
          <w:p w14:paraId="3CD94E5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9FC2A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A446CB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75A80E0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F4EDF6" w14:textId="345E57BC" w:rsidR="006D64CC" w:rsidRPr="00BA60B8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1.4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โครงการ</w:t>
            </w:r>
            <w:proofErr w:type="spellEnd"/>
            <w:r w:rsidR="00BA60B8" w:rsidRPr="00BA60B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เพื่อแก้ไขปัญหาในพื้นที่ที่มีอาการทางจิตเวชกลุ่มเร่งด่วน</w:t>
            </w:r>
          </w:p>
          <w:p w14:paraId="4759E14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8238D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2CA708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4B091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2.โครงการสร้างภูมิคุ้มกัน</w:t>
            </w:r>
          </w:p>
          <w:p w14:paraId="18A967D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และป้องกันยาเสพติด</w:t>
            </w:r>
            <w:proofErr w:type="spellEnd"/>
          </w:p>
          <w:p w14:paraId="36026A5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2.1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โครงการตำรวจประสาน</w:t>
            </w:r>
            <w:proofErr w:type="spellEnd"/>
          </w:p>
          <w:p w14:paraId="15B587E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โรงเรียน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(1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ตำรวจ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1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โรงเรียน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)</w:t>
            </w:r>
          </w:p>
          <w:p w14:paraId="702AB68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A83EB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79DF4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7650A6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F47F2DF" w14:textId="77777777" w:rsidR="00530082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6A25744" w14:textId="77777777" w:rsidR="00530082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7B8EB24" w14:textId="77777777" w:rsidR="00530082" w:rsidRPr="006D64CC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00C53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9A07A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2.2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โครงการชุมชนยั่งยืน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เพื่อแก้ไขปัญหายาเสพติดแบบครบวงจรตามยุทธศาสตร์ชาติ</w:t>
            </w:r>
            <w:proofErr w:type="spellEnd"/>
          </w:p>
          <w:p w14:paraId="6224482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F068F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F6B38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53056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044BA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D7988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02DF0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5233495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2.3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โครงการ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การสร้างภูมิคุ้ม</w:t>
            </w:r>
            <w:proofErr w:type="spellEnd"/>
          </w:p>
          <w:p w14:paraId="1492609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กันในกลุ่มเป้าหมายระดับ</w:t>
            </w:r>
            <w:proofErr w:type="spellEnd"/>
          </w:p>
          <w:p w14:paraId="4E9102C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lastRenderedPageBreak/>
              <w:t>โรงเรียนประถมศึกษา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และมัธยมศึกษาหรือเทียบเท่า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ค่าตอบแทนการสอนครูตำรวจ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D.A.R.E.)</w:t>
            </w:r>
          </w:p>
          <w:p w14:paraId="2C23AE4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FE0F56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2432C7E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4B2AF8C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4A95BAD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3118" w:type="dxa"/>
          </w:tcPr>
          <w:p w14:paraId="7DA33091" w14:textId="77777777" w:rsidR="00B67599" w:rsidRDefault="00B67599" w:rsidP="00B67599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กำหนดระยะเวลาในการดำเนิน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งาน</w:t>
            </w:r>
            <w:proofErr w:type="spellEnd"/>
          </w:p>
          <w:p w14:paraId="52BFA0DD" w14:textId="12454510" w:rsidR="00B67599" w:rsidRPr="00B67599" w:rsidRDefault="00B67599" w:rsidP="00B67599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932A7F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  <w:r w:rsidRPr="00932A7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มีแผนในการปฏิบัต</w:t>
            </w:r>
            <w:r w:rsidR="00C2551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ิ</w:t>
            </w:r>
          </w:p>
          <w:p w14:paraId="6068F6BB" w14:textId="64BD2F95" w:rsidR="006D64CC" w:rsidRPr="006D64CC" w:rsidRDefault="006D64CC" w:rsidP="00C2551C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="00B67599" w:rsidRPr="00C2551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เพื่อรักษาความสงบเรียบร้อย</w:t>
            </w:r>
            <w:r w:rsidR="00C2551C" w:rsidRPr="00C2551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และความปลอดภัยในชีวิตและทรัพย์สินของประชาชน</w:t>
            </w:r>
          </w:p>
          <w:p w14:paraId="35CE424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D11ED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25990CC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7B8BECA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4201E17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5D343BC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7E5D9B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C6DA04" w14:textId="77777777" w:rsidR="006D64CC" w:rsidRDefault="006D64CC" w:rsidP="004126BF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1E65A79" w14:textId="77777777" w:rsidR="00C2551C" w:rsidRPr="006D64CC" w:rsidRDefault="00C2551C" w:rsidP="004126BF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A6D23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กำหนดพื้นที่ที่มีการแพร่</w:t>
            </w:r>
            <w:proofErr w:type="spellEnd"/>
          </w:p>
          <w:p w14:paraId="62DCB26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ระบาดของยาเสพติด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เพื่อปิดล้อม</w:t>
            </w:r>
            <w:proofErr w:type="spellEnd"/>
          </w:p>
          <w:p w14:paraId="47B4C20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ตรวจค้น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สกัดกั้นไม่ให้มีการ</w:t>
            </w:r>
            <w:proofErr w:type="spellEnd"/>
          </w:p>
          <w:p w14:paraId="7C84719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แพร่ระบาด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ของยาเสพติดใน</w:t>
            </w:r>
            <w:proofErr w:type="spellEnd"/>
          </w:p>
          <w:p w14:paraId="00078388" w14:textId="77777777" w:rsidR="006D64CC" w:rsidRPr="006D64CC" w:rsidRDefault="006D64CC" w:rsidP="004126BF">
            <w:pPr>
              <w:spacing w:after="24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</w:t>
            </w:r>
            <w:proofErr w:type="spellEnd"/>
          </w:p>
          <w:p w14:paraId="3B4DB6A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สกัดกั้นและปราบปรามเครือ</w:t>
            </w:r>
            <w:proofErr w:type="spellEnd"/>
          </w:p>
          <w:p w14:paraId="2F65BC2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ข่ายการค้ายาเสพติดในประเทศ</w:t>
            </w:r>
            <w:proofErr w:type="spellEnd"/>
          </w:p>
          <w:p w14:paraId="6CEFF93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และอาชญากรรมข้ามชาติการ</w:t>
            </w:r>
            <w:proofErr w:type="spellEnd"/>
          </w:p>
          <w:p w14:paraId="4D386CA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บริหารจัดการสกัดกั้นยาเสพติด</w:t>
            </w:r>
            <w:proofErr w:type="spellEnd"/>
          </w:p>
          <w:p w14:paraId="08ADFD9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พื้นที่พักคอย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(Heart Land)</w:t>
            </w:r>
          </w:p>
          <w:p w14:paraId="15E6746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0C787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ปราบปรามและบังคับใช้กฎหมายในการทำลายโครงสร้างการค้ายาเสพติด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กลุ่มผู้มีอิทธิพล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ผู้อยู่เบื้องหลัง</w:t>
            </w:r>
            <w:proofErr w:type="spellEnd"/>
          </w:p>
          <w:p w14:paraId="0A777B4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2"/>
                <w:szCs w:val="12"/>
                <w:lang w:bidi="th-TH"/>
              </w:rPr>
            </w:pPr>
          </w:p>
          <w:p w14:paraId="28882E5E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D6E8BC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F77A6BA" w14:textId="266DEF6D" w:rsidR="00530082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530082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เพื่อให้</w:t>
            </w:r>
            <w:proofErr w:type="spellStart"/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</w:t>
            </w:r>
            <w:r w:rsidR="00BA60B8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มีอาการทางจิต</w:t>
            </w:r>
            <w:proofErr w:type="spellEnd"/>
            <w:r w:rsidR="00BA60B8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="00BA60B8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และผู้ป่วยจิตเวช</w:t>
            </w:r>
            <w:proofErr w:type="spellEnd"/>
            <w:r w:rsidR="00BA60B8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r w:rsidR="00BA60B8" w:rsidRPr="00BA60B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คุณภาพชีวิตที่ดีขึ้นสามารถใช้ชีวิตอยู่ในสังคมได้อย่างปกติสุขไม่ส่ง</w:t>
            </w:r>
          </w:p>
          <w:p w14:paraId="1C1E3E42" w14:textId="5E496365" w:rsidR="006D64CC" w:rsidRPr="006D64CC" w:rsidRDefault="006D64CC" w:rsidP="00530082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ผลกระทบต่อสังคม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</w:p>
          <w:p w14:paraId="4F47390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638D3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ส่งเสริมกิจกรรมเพื่อเสริมสร้าง</w:t>
            </w:r>
            <w:proofErr w:type="spellEnd"/>
          </w:p>
          <w:p w14:paraId="582D88B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ภูมิคุ้มกันยาเสพติด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รวมทั้งป้อง</w:t>
            </w:r>
            <w:proofErr w:type="spellEnd"/>
          </w:p>
          <w:p w14:paraId="65E2B98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กันการเข้าไปเกี่ยวข้องกับยา</w:t>
            </w:r>
            <w:proofErr w:type="spellEnd"/>
          </w:p>
          <w:p w14:paraId="45F57E1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เสพติดในเครือข่ายสังคม</w:t>
            </w:r>
            <w:proofErr w:type="spellEnd"/>
          </w:p>
          <w:p w14:paraId="75F200D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ออนไลน์</w:t>
            </w:r>
            <w:proofErr w:type="spellEnd"/>
          </w:p>
          <w:p w14:paraId="6017B19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0"/>
                <w:szCs w:val="10"/>
                <w:lang w:bidi="th-TH"/>
              </w:rPr>
            </w:pPr>
          </w:p>
          <w:p w14:paraId="0805CF2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E882A0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4337381" w14:textId="77777777" w:rsidR="00D714A4" w:rsidRDefault="00D714A4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A09A0B" w14:textId="77777777" w:rsidR="00530082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CBB64F" w14:textId="77777777" w:rsidR="00530082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A72D95F" w14:textId="77777777" w:rsidR="00530082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BE1EC88" w14:textId="77777777" w:rsidR="00530082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93A37F" w14:textId="77777777" w:rsidR="00530082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7AD0A71" w14:textId="77777777" w:rsidR="00D714A4" w:rsidRPr="006D64CC" w:rsidRDefault="00D714A4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1BBB0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เพื่อพัฒนาการดำเนินงานชุมชน</w:t>
            </w:r>
            <w:proofErr w:type="spellEnd"/>
          </w:p>
          <w:p w14:paraId="20E1EA6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ยั่งยืน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ในการป้องกัน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ปราบปราม</w:t>
            </w:r>
            <w:proofErr w:type="spellEnd"/>
          </w:p>
          <w:p w14:paraId="15EA77E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และบำบัดรักษาผู้ติดยาเสพติด</w:t>
            </w:r>
            <w:proofErr w:type="spellEnd"/>
          </w:p>
          <w:p w14:paraId="5F072792" w14:textId="77777777" w:rsidR="006D64CC" w:rsidRDefault="006D64CC" w:rsidP="00F56785">
            <w:pPr>
              <w:spacing w:after="24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โดยอาศัยการมีส่วนร่วมของทุกภาคส่วนในชุมชน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เพื่อลดจำนวนและทำให้ผู้ใช้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ผู้เสพ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ผู้ติดยาเสพติดหมดไปจากชุมชน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อย่างเป็นระบบและยั่งยืน</w:t>
            </w:r>
            <w:proofErr w:type="spellEnd"/>
          </w:p>
          <w:p w14:paraId="2F62B974" w14:textId="77777777" w:rsidR="00B67599" w:rsidRPr="006D64CC" w:rsidRDefault="00B67599" w:rsidP="00F56785">
            <w:pPr>
              <w:spacing w:after="24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9CFCB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ให้ความรู้เพื่อป้องกันยาเสพติด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ผ่านการเรียนการสอนหลักสูตรในสถานศึกษาที่เหมาะสมตามช่วงวัย</w:t>
            </w:r>
            <w:proofErr w:type="spellEnd"/>
          </w:p>
          <w:p w14:paraId="7098B58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14:paraId="22A99C39" w14:textId="7F0973DD" w:rsidR="006D64CC" w:rsidRPr="006D64CC" w:rsidRDefault="00B67599" w:rsidP="00B67599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lastRenderedPageBreak/>
              <w:t>36,</w:t>
            </w:r>
            <w:r w:rsidR="0046311A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0</w:t>
            </w: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00</w:t>
            </w:r>
          </w:p>
          <w:p w14:paraId="5FDAEFA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28B54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C050C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65E8657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1F8991C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7BA92E7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2468828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5863E26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F0C10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63B068" w14:textId="77777777" w:rsidR="006D64CC" w:rsidRDefault="006D64CC" w:rsidP="00F174A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ADF222" w14:textId="77777777" w:rsidR="00F174A3" w:rsidRDefault="00F174A3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01D529" w14:textId="77777777" w:rsidR="00F174A3" w:rsidRDefault="00F174A3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8E4A22A" w14:textId="77777777" w:rsidR="00F174A3" w:rsidRDefault="00F174A3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780EE1" w14:textId="77777777" w:rsidR="00F174A3" w:rsidRPr="006D64CC" w:rsidRDefault="00F174A3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57374E7" w14:textId="2CB8B7D3" w:rsidR="006D64CC" w:rsidRPr="006D64CC" w:rsidRDefault="00CC6A54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10,000.-</w:t>
            </w:r>
          </w:p>
          <w:p w14:paraId="595883B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C17CA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D84B4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CD454E" w14:textId="77777777" w:rsidR="006D64CC" w:rsidRPr="006D64CC" w:rsidRDefault="006D64CC" w:rsidP="004126BF">
            <w:pPr>
              <w:spacing w:after="36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E878A1" w14:textId="2646B410" w:rsidR="006D64CC" w:rsidRPr="006D64CC" w:rsidRDefault="00CC6A54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7,200</w:t>
            </w:r>
          </w:p>
          <w:p w14:paraId="7E68BAA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CCECB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A0DDF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6F8E1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AAAE7E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8EE002" w14:textId="33F987D1" w:rsidR="006D64CC" w:rsidRPr="006D64CC" w:rsidRDefault="00CC6A54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14</w:t>
            </w: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,000</w:t>
            </w:r>
          </w:p>
          <w:p w14:paraId="69347FD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1885F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DD90790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1DF42C77" w14:textId="77777777" w:rsidR="004126BF" w:rsidRPr="006D64CC" w:rsidRDefault="004126B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7A03F22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577C80" w14:textId="742FCB7C" w:rsidR="00975B96" w:rsidRPr="00530082" w:rsidRDefault="00BA60B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530082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200</w:t>
            </w:r>
          </w:p>
          <w:p w14:paraId="3D09951D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381FCF" w14:textId="77777777" w:rsidR="00BA60B8" w:rsidRPr="006D64CC" w:rsidRDefault="00BA60B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AA440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00161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6B56D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EE675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005A04" w14:textId="470A2B0B" w:rsidR="006D64CC" w:rsidRPr="006D64CC" w:rsidRDefault="00A306E5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2,140.-</w:t>
            </w:r>
          </w:p>
          <w:p w14:paraId="178A0F4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7865F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EB97E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02F7274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C476360" w14:textId="77777777" w:rsidR="00BA60B8" w:rsidRDefault="00BA60B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5C98BD" w14:textId="77777777" w:rsidR="00530082" w:rsidRDefault="0053008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B7B50E6" w14:textId="77777777" w:rsidR="00530082" w:rsidRDefault="0053008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F4290B7" w14:textId="77777777" w:rsidR="00530082" w:rsidRDefault="0053008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5499B96" w14:textId="77777777" w:rsidR="00530082" w:rsidRPr="006D64CC" w:rsidRDefault="0053008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46979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425ADC" w14:textId="77777777" w:rsidR="00B63125" w:rsidRPr="002A16AB" w:rsidRDefault="00B63125" w:rsidP="00B631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สภ.สวนพริกไทย ไม่ได้รับจัดสรร</w:t>
            </w:r>
          </w:p>
          <w:p w14:paraId="5A8FC45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6C101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B28EC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865481D" w14:textId="77777777" w:rsidR="00B63125" w:rsidRDefault="00B63125" w:rsidP="00B63125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F7DCE9" w14:textId="77777777" w:rsidR="00D82ACB" w:rsidRDefault="00D82ACB" w:rsidP="00B63125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FB3DD5" w14:textId="77777777" w:rsidR="00D82ACB" w:rsidRDefault="00D82ACB" w:rsidP="00B63125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4A52DE" w14:textId="77777777" w:rsidR="00D82ACB" w:rsidRPr="006D64CC" w:rsidRDefault="00D82ACB" w:rsidP="00B63125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A5A0CF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AFDE9C" w14:textId="02EF1134" w:rsidR="006D64CC" w:rsidRPr="00B63125" w:rsidRDefault="00B63125" w:rsidP="00B631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B63125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15</w:t>
            </w:r>
            <w:r w:rsidRPr="00B6312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,600</w:t>
            </w:r>
          </w:p>
          <w:p w14:paraId="5EDFBAEE" w14:textId="37840EE3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192DBEE" w14:textId="77777777" w:rsidR="00D63C03" w:rsidRDefault="00D63C03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E416C25" w14:textId="77777777" w:rsidR="00D63C03" w:rsidRPr="006D64CC" w:rsidRDefault="00D63C03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81330C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420BF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14:paraId="7A652B4C" w14:textId="77777777" w:rsidR="006D64CC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</w:p>
          <w:p w14:paraId="71C7ED38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7DA35E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3789A4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481089F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2DF6745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ED1EF3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EFA6E3F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F172CB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C73CC8A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EDF6CD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79B74A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711203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E8E1F7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4D7F9F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71152DF2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AA91C7D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531429F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E31D07E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753C8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CBA283F" w14:textId="5078CA49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38FFE372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384E8A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79BA0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319068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8CB7856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3B8A8EA" w14:textId="3E34FDDD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04FB5CF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127E039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90D600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CBB70AC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BE5839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FE8C98B" w14:textId="2088CE3D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4900D4E4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9DFB89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694E63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58B76C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C75B87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F3BF2A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BDF89B7" w14:textId="39B2EDF3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10DA8935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0536B6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482FAA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3DBEB6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8F07937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8890448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A2A9E56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C1A7133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4CD9D1B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8CB6EC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8FDB3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11DEDA6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BEC7E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0C7B29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F8352C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CDCEB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D0260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54889D2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9F78AB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3446A3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DC81D8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C12CC8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629CE8D3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A56707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17819A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1D126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B00D9EE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C4D2F9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AB2124" w14:textId="77777777" w:rsidR="00D63C03" w:rsidRDefault="00D63C03" w:rsidP="00D63C0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8096030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96429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175E3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7D2EBBC" w14:textId="0122FF2C" w:rsidR="00D63C03" w:rsidRPr="006D64CC" w:rsidRDefault="00D63C03" w:rsidP="00D63C0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7AD33F21" w14:textId="77777777" w:rsidR="006D64CC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</w:p>
          <w:p w14:paraId="0168C49A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EC80C6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AE689F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9F3E81C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778B317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8F1BAE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C64B628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E7F94A5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96485C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AF5FED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CCA434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D736796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F0F2D5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4073C2F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253F8C1A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F66625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C078B2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32FCD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4C4DB0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D2ABC4" w14:textId="44F527A3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777104EE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2A8CA4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B7B3C6B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85BDBEC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F5025A7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7E17E2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27FCF7DC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7BCD2CC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409025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CDA56C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F9BBAB4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1FD51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6204C1F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CC7FF02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F8607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897715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4779A6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463695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4D678A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0D3B37A4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67804A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7DCF0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AF1794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D666F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808D9E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A327DE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B27AB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35F35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49E78D8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834E49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49710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652D36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E0DCE0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880E908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FA7892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B6B2C4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88F3303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A339D6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08C9A0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EF36B2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AA6AAF" w14:textId="1A123990" w:rsidR="00D63C03" w:rsidRPr="006D64CC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</w:tc>
        <w:tc>
          <w:tcPr>
            <w:tcW w:w="708" w:type="dxa"/>
          </w:tcPr>
          <w:p w14:paraId="1FC65157" w14:textId="77777777" w:rsidR="006D64CC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</w:p>
          <w:p w14:paraId="10E61A36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1E4498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B3821B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78961AA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D2C19A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C12E2A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7670A0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63CB2CF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54BBB33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ECE575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AB9B81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B53316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52133D2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E352417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15B2C818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6DE460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100AF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2F589D3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9BEDA90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8EA105E" w14:textId="0BFE7F3F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3A4C8C4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1759AE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C486B76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9C095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190417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B9183B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77CE001C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64EB8E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A34D17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C55AC79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B47367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CC31E9A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25AF5ED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1EA9A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AE784A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D26A16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22DBD00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BF29F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F8FAE6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650069C6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53BE23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B2A61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C429A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10D8C4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10DC413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0DCA36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364406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7A1606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B8DCA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5F272F3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CA4167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8A874E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D1AA99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D24563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738B99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1CFF38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E955253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838077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081F08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CFCCCDE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CB77D0" w14:textId="0FFA0B59" w:rsidR="00D63C03" w:rsidRPr="006D64CC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</w:tc>
        <w:tc>
          <w:tcPr>
            <w:tcW w:w="567" w:type="dxa"/>
          </w:tcPr>
          <w:p w14:paraId="7C01F648" w14:textId="77777777" w:rsidR="006D64CC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</w:p>
          <w:p w14:paraId="54E8E2E9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A05CF90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E508F8F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BC3DEF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913F29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36DC22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C1B272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F92A5E5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0EB886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4CEF9A1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00D1F3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64E48E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BDB63C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A59D05" w14:textId="77777777" w:rsidR="00A40D70" w:rsidRDefault="00A40D70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697E9B8C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FC5C46B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1ED2AAB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05EAC5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E7C59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8D90CF" w14:textId="3D643DFF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3072282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C762EA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FBD742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3EF0388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D1FCD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BC9652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5CC9C957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6EE44D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B7E95D8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86A844D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229D78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1F0333B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2D75E10A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8DCAA2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245FB9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015C79A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C189D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F6A1CC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BE7392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  <w:p w14:paraId="15A3E891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E4BA087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D48000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593AEAB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B3803B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B73E3F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1232C70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46FB82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257E73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AEE165A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B1AE8B6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7F29444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0CB84A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F64266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1D516E2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3DA4780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E96ACD0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4755F6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195E305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3FC94C8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A96C182" w14:textId="77777777" w:rsidR="00D63C03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5C06844" w14:textId="748A73C9" w:rsidR="00D63C03" w:rsidRPr="006D64CC" w:rsidRDefault="00D63C03" w:rsidP="00D63C0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</w:p>
        </w:tc>
        <w:tc>
          <w:tcPr>
            <w:tcW w:w="1560" w:type="dxa"/>
          </w:tcPr>
          <w:p w14:paraId="5D1470E9" w14:textId="77777777" w:rsidR="00504A94" w:rsidRPr="006D64CC" w:rsidRDefault="00504A94" w:rsidP="00504A94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77010B5F" w14:textId="0D29A901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1E344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7C919F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8F5977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C039F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97CD07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45611F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4FBF51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0F559D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F83ECE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A01939A" w14:textId="77777777" w:rsidR="00F72878" w:rsidRDefault="00F72878" w:rsidP="00F7287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86C96C8" w14:textId="77777777" w:rsidR="00F72878" w:rsidRDefault="00F72878" w:rsidP="00F7287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06AD3EB" w14:textId="77777777" w:rsidR="00F72878" w:rsidRDefault="00F72878" w:rsidP="00F7287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AAE021A" w14:textId="48E12590" w:rsidR="00F72878" w:rsidRPr="006D64CC" w:rsidRDefault="00F72878" w:rsidP="00F7287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1E4D3C7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414FA45" w14:textId="77777777" w:rsidR="006D64CC" w:rsidRDefault="006D64CC" w:rsidP="004126B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F77A7FE" w14:textId="77777777" w:rsidR="004126BF" w:rsidRDefault="004126B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9081C73" w14:textId="77777777" w:rsidR="00F72878" w:rsidRDefault="00F7287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2FC7A5D" w14:textId="77777777" w:rsidR="00F72878" w:rsidRPr="006D64CC" w:rsidRDefault="00F7287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D50803E" w14:textId="77777777" w:rsidR="00F72878" w:rsidRPr="006D64CC" w:rsidRDefault="00F72878" w:rsidP="00F7287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4D30D87F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6D85E7A" w14:textId="77777777" w:rsidR="00F72878" w:rsidRDefault="00F7287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F63705B" w14:textId="77777777" w:rsidR="00F72878" w:rsidRDefault="00F7287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2F60E56" w14:textId="77777777" w:rsidR="00F72878" w:rsidRPr="006D64CC" w:rsidRDefault="00F7287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5EE637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AEF02F9" w14:textId="77777777" w:rsidR="00F72878" w:rsidRPr="006D64CC" w:rsidRDefault="00F72878" w:rsidP="00F7287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342A31A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1C00A9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F62454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8087E2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16"/>
                <w:szCs w:val="16"/>
                <w:lang w:bidi="th-TH"/>
              </w:rPr>
            </w:pPr>
          </w:p>
          <w:p w14:paraId="60FD79BE" w14:textId="77777777" w:rsidR="00975B96" w:rsidRDefault="00975B96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7F5FE3B" w14:textId="77777777" w:rsidR="00BA60B8" w:rsidRPr="006D64CC" w:rsidRDefault="00BA60B8" w:rsidP="00BA60B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54E453F4" w14:textId="0F7CE529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C0C011B" w14:textId="77777777" w:rsidR="00D82ACB" w:rsidRDefault="00D82ACB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CBC6FCF" w14:textId="77777777" w:rsidR="00F72878" w:rsidRDefault="00F7287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9411ADC" w14:textId="77777777" w:rsidR="00F72878" w:rsidRPr="006D64CC" w:rsidRDefault="00F7287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0B66E6D" w14:textId="77777777" w:rsidR="00B467DC" w:rsidRDefault="00B467D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7B18755" w14:textId="77777777" w:rsidR="00BA60B8" w:rsidRPr="002A16AB" w:rsidRDefault="00BA60B8" w:rsidP="00BA60B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สภ.สวนพริกไทย ไม่ได้รับจัดสรร</w:t>
            </w:r>
          </w:p>
          <w:p w14:paraId="10F6A93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1C57B5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701A925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466C577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4563431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0C10EC26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6BE0891F" w14:textId="77777777" w:rsidR="00530082" w:rsidRDefault="0053008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3D67F522" w14:textId="77777777" w:rsidR="00530082" w:rsidRDefault="0053008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5D8F3EC1" w14:textId="77777777" w:rsidR="00530082" w:rsidRDefault="0053008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26692F57" w14:textId="77777777" w:rsidR="00530082" w:rsidRDefault="0053008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2713E38D" w14:textId="77777777" w:rsidR="00530082" w:rsidRDefault="0053008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3B22C9E4" w14:textId="77777777" w:rsidR="00530082" w:rsidRPr="006D64CC" w:rsidRDefault="0053008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004022C9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32EB104C" w14:textId="77777777" w:rsidR="00401B5F" w:rsidRDefault="00401B5F" w:rsidP="00D82ACB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019EC359" w14:textId="77777777" w:rsidR="00401B5F" w:rsidRPr="006D64CC" w:rsidRDefault="00401B5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3783163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17A45AEE" w14:textId="77777777" w:rsidR="00B63125" w:rsidRPr="002A16AB" w:rsidRDefault="00B63125" w:rsidP="00B631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สภ.สวนพริกไทย ไม่ได้รับจัดสรร</w:t>
            </w:r>
          </w:p>
          <w:p w14:paraId="0E64094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EC5A1E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EE1912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E899A3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FEF3515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1430512" w14:textId="77777777" w:rsidR="00D82ACB" w:rsidRDefault="00D82ACB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B1C7181" w14:textId="77777777" w:rsidR="00D82ACB" w:rsidRPr="006D64CC" w:rsidRDefault="00D82ACB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6D44A6E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5E75DD5" w14:textId="77777777" w:rsidR="00F72878" w:rsidRPr="006D64CC" w:rsidRDefault="00F7287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8CBE8D5" w14:textId="77777777" w:rsidR="00F72878" w:rsidRPr="006D64CC" w:rsidRDefault="00F72878" w:rsidP="00F7287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746386A1" w14:textId="63499452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14:paraId="468F6D41" w14:textId="0A30DBA5" w:rsidR="006D64CC" w:rsidRDefault="00C2551C" w:rsidP="00C2551C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C2551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ประชาชนและชุมชน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</w:t>
            </w:r>
            <w:r w:rsidRPr="00C2551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ความปลอดภัยในชีวิตและทรัพย์สิน</w:t>
            </w:r>
          </w:p>
          <w:p w14:paraId="4F4D5F35" w14:textId="0A088AF1" w:rsidR="00504A94" w:rsidRPr="00504A94" w:rsidRDefault="00504A94" w:rsidP="00C2551C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504A94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- ชุมชนมีส่วนร่วมในการป้องกันอาชญากรรม</w:t>
            </w:r>
          </w:p>
          <w:p w14:paraId="7BAAF0D9" w14:textId="77777777" w:rsidR="00C2551C" w:rsidRDefault="00C2551C" w:rsidP="00C2551C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122824" w14:textId="77777777" w:rsidR="00C2551C" w:rsidRPr="006D64CC" w:rsidRDefault="00C2551C" w:rsidP="00C2551C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5F1EF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6734E1F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72CCDB6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380ACE9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11A5848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15D8FB1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BAE00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31CDDB" w14:textId="77777777" w:rsidR="006D64CC" w:rsidRPr="006D64CC" w:rsidRDefault="006D64CC" w:rsidP="004126BF">
            <w:pPr>
              <w:spacing w:after="36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B3057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สามารถลดการแพร่</w:t>
            </w:r>
            <w:proofErr w:type="spellEnd"/>
          </w:p>
          <w:p w14:paraId="3BE5042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ระบาดของยาเสพติดใน</w:t>
            </w:r>
            <w:proofErr w:type="spellEnd"/>
          </w:p>
          <w:p w14:paraId="5BDC9A1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ชุมชนเป้าหมาย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12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</w:t>
            </w:r>
            <w:proofErr w:type="spellEnd"/>
          </w:p>
          <w:p w14:paraId="70C57CFA" w14:textId="77777777" w:rsidR="004126BF" w:rsidRPr="006D64CC" w:rsidRDefault="004126BF" w:rsidP="004126B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57E9C9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สามารถสกัดกั้นยาเสพติดและปราบปราม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ทำลายเครือข่ายการค้ายาเสพติดรายสำคัญ</w:t>
            </w:r>
            <w:proofErr w:type="spellEnd"/>
          </w:p>
          <w:p w14:paraId="3468766B" w14:textId="77777777" w:rsidR="006D64CC" w:rsidRPr="006D64CC" w:rsidRDefault="006D64CC" w:rsidP="004126BF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2"/>
                <w:lang w:bidi="th-TH"/>
              </w:rPr>
            </w:pPr>
          </w:p>
          <w:p w14:paraId="2693AA8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F2A034" w14:textId="77777777" w:rsidR="00BA60B8" w:rsidRDefault="006D64CC" w:rsidP="00BA60B8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ดำเนินการยึด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อายัด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</w:p>
          <w:p w14:paraId="6D1D32D4" w14:textId="6A584AFB" w:rsidR="00BA60B8" w:rsidRDefault="006D64CC" w:rsidP="00BA60B8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ทรัพย์สินของเครือข่ายยา</w:t>
            </w:r>
            <w:proofErr w:type="spellEnd"/>
          </w:p>
          <w:p w14:paraId="298FA3FA" w14:textId="77777777" w:rsidR="00BA60B8" w:rsidRDefault="00BA60B8" w:rsidP="00BA60B8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เ</w:t>
            </w:r>
            <w:proofErr w:type="spellStart"/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สพติดตาม</w:t>
            </w:r>
            <w:proofErr w:type="spellEnd"/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พ.ร.บ.มาตรการการป้อง</w:t>
            </w:r>
            <w:proofErr w:type="spellEnd"/>
          </w:p>
          <w:p w14:paraId="13637324" w14:textId="6295D816" w:rsidR="006D64CC" w:rsidRPr="006D64CC" w:rsidRDefault="006D64CC" w:rsidP="00BA60B8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กัน</w:t>
            </w:r>
            <w:proofErr w:type="spellEnd"/>
          </w:p>
          <w:p w14:paraId="30301BD9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44D80F" w14:textId="51C5E6B2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ผู้มีอาการทางจิต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และผู้ป่วยจิตเวช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ได้รับการรักษา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และกลับคืนสู่สังคม</w:t>
            </w:r>
            <w:proofErr w:type="spellEnd"/>
          </w:p>
          <w:p w14:paraId="1121A93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53648C4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5367351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396CD2B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1EDD10D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21DB2DA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4"/>
                <w:szCs w:val="4"/>
                <w:lang w:bidi="th-TH"/>
              </w:rPr>
            </w:pPr>
          </w:p>
          <w:p w14:paraId="5B39ED8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โรงเรียนมัธยมศึกษา</w:t>
            </w:r>
            <w:proofErr w:type="spellEnd"/>
          </w:p>
          <w:p w14:paraId="585AE15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ในพื้นที่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เข้าร่วมโครงการ</w:t>
            </w:r>
            <w:proofErr w:type="spellEnd"/>
          </w:p>
          <w:p w14:paraId="3183730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ตำรวจประสานโรงเรียน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ครบทุกโรงเรียน</w:t>
            </w:r>
            <w:proofErr w:type="spellEnd"/>
          </w:p>
          <w:p w14:paraId="1AE1157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12"/>
                <w:szCs w:val="12"/>
                <w:highlight w:val="white"/>
                <w:lang w:bidi="th-TH"/>
              </w:rPr>
            </w:pPr>
          </w:p>
          <w:p w14:paraId="480106A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6A6892F3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40B4120B" w14:textId="77777777" w:rsidR="00530082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42E5E931" w14:textId="77777777" w:rsidR="00530082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092DBB91" w14:textId="77777777" w:rsidR="00530082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10EDA6B0" w14:textId="77777777" w:rsidR="00530082" w:rsidRPr="006D64CC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48DA582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7B74D53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4C2575C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  <w:t>ชุมชนมีความเข้มแข็ง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  <w:t>สามารถพึ่งพาตนเองได้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  <w:t xml:space="preserve"> </w:t>
            </w:r>
          </w:p>
          <w:p w14:paraId="54242D6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เด็กรู้จักใช้ทักษะในการ</w:t>
            </w:r>
            <w:proofErr w:type="spellEnd"/>
          </w:p>
          <w:p w14:paraId="0AEFC28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ตัดสินใจปฏิเสธการใช้</w:t>
            </w:r>
            <w:proofErr w:type="spellEnd"/>
          </w:p>
          <w:p w14:paraId="2B05BE2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ยาเสพติด</w:t>
            </w:r>
            <w:proofErr w:type="spellEnd"/>
          </w:p>
          <w:p w14:paraId="165BEE1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5FC932E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44B3C11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3F04112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1A1412E4" w14:textId="77777777" w:rsidR="006D64CC" w:rsidRPr="006D64CC" w:rsidRDefault="006D64CC" w:rsidP="00F56785">
            <w:pPr>
              <w:spacing w:after="360"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0F256E0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เด็กรู้จักวิธีต่อต้านแรงกด</w:t>
            </w:r>
            <w:proofErr w:type="spellEnd"/>
          </w:p>
          <w:p w14:paraId="29F9C02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ดันของกลุ่มเพื่อน</w:t>
            </w:r>
            <w:proofErr w:type="spellEnd"/>
          </w:p>
          <w:p w14:paraId="6D4E77C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lastRenderedPageBreak/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เด็กรู้จักใช้ทางเลือกอื่นๆ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นอกเหนือจากการใช้ยาเสพติดและความรุนแรง</w:t>
            </w:r>
            <w:proofErr w:type="spellEnd"/>
          </w:p>
        </w:tc>
      </w:tr>
      <w:tr w:rsidR="006D64CC" w:rsidRPr="006D64CC" w14:paraId="1E9FAB2B" w14:textId="77777777" w:rsidTr="00D63C03">
        <w:trPr>
          <w:trHeight w:val="4495"/>
        </w:trPr>
        <w:tc>
          <w:tcPr>
            <w:tcW w:w="556" w:type="dxa"/>
          </w:tcPr>
          <w:p w14:paraId="0355C86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lastRenderedPageBreak/>
              <w:t>6</w:t>
            </w:r>
          </w:p>
          <w:p w14:paraId="0CF6AA2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989" w:type="dxa"/>
          </w:tcPr>
          <w:p w14:paraId="6DEB8378" w14:textId="6DACA442" w:rsidR="0022490A" w:rsidRPr="006D64CC" w:rsidRDefault="00B63125" w:rsidP="0022490A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โครงการปฏิรูประบบงานตำรวจ</w:t>
            </w:r>
          </w:p>
          <w:p w14:paraId="7F1F8DD9" w14:textId="36B6868D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="00B67599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3118" w:type="dxa"/>
          </w:tcPr>
          <w:p w14:paraId="24A392B6" w14:textId="77777777" w:rsidR="000E71FB" w:rsidRDefault="007D5769" w:rsidP="0022490A">
            <w:pPr>
              <w:spacing w:line="259" w:lineRule="auto"/>
              <w:ind w:left="-247" w:firstLine="247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-</w:t>
            </w:r>
            <w:r w:rsidR="0022490A" w:rsidRPr="007D5769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เพื่อให้ระบบงานสอบสวนและก</w:t>
            </w:r>
            <w:r w:rsidR="003919A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าร</w:t>
            </w:r>
            <w:r w:rsidR="000E71F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 </w:t>
            </w:r>
          </w:p>
          <w:p w14:paraId="4A99F959" w14:textId="77777777" w:rsidR="000E71FB" w:rsidRDefault="000E71FB" w:rsidP="0022490A">
            <w:pPr>
              <w:spacing w:line="259" w:lineRule="auto"/>
              <w:ind w:left="-247" w:firstLine="247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3919A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บัง</w:t>
            </w:r>
            <w:r w:rsidR="0022490A" w:rsidRPr="007D5769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คับใช้กฎหมายอย่างเคร่งครัด</w:t>
            </w:r>
          </w:p>
          <w:p w14:paraId="305287C5" w14:textId="77777777" w:rsidR="000E71FB" w:rsidRDefault="000E71FB" w:rsidP="0022490A">
            <w:pPr>
              <w:spacing w:line="259" w:lineRule="auto"/>
              <w:ind w:left="-247" w:firstLine="247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การให้บริการประชาชนและ</w:t>
            </w:r>
          </w:p>
          <w:p w14:paraId="08EE35F9" w14:textId="554C671B" w:rsidR="000E71FB" w:rsidRDefault="000E71FB" w:rsidP="0022490A">
            <w:pPr>
              <w:spacing w:line="259" w:lineRule="auto"/>
              <w:ind w:left="-247" w:firstLine="247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การบริหารงานองค์กรตำรวจ</w:t>
            </w:r>
          </w:p>
          <w:p w14:paraId="27927D13" w14:textId="37EBDFFC" w:rsidR="000E71FB" w:rsidRDefault="000E71FB" w:rsidP="0022490A">
            <w:pPr>
              <w:spacing w:line="259" w:lineRule="auto"/>
              <w:ind w:left="-247" w:firstLine="247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เป็นไปอย่างต่อเนื่อง</w:t>
            </w:r>
          </w:p>
          <w:p w14:paraId="5D057A01" w14:textId="77777777" w:rsidR="00A75674" w:rsidRDefault="000E71FB" w:rsidP="0022490A">
            <w:pPr>
              <w:spacing w:line="259" w:lineRule="auto"/>
              <w:ind w:left="-247" w:firstLine="247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-การใช้เทคโนโลยีดิจิทัลบริการ</w:t>
            </w:r>
          </w:p>
          <w:p w14:paraId="6D2041F2" w14:textId="0FB63B16" w:rsidR="000E71FB" w:rsidRDefault="000E71FB" w:rsidP="0022490A">
            <w:pPr>
              <w:spacing w:line="259" w:lineRule="auto"/>
              <w:ind w:left="-247" w:firstLine="247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on</w:t>
            </w:r>
            <w:r w:rsidR="00A75674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line</w:t>
            </w:r>
          </w:p>
          <w:p w14:paraId="38C94EDB" w14:textId="720A3D6B" w:rsidR="006D64CC" w:rsidRPr="00F50D1B" w:rsidRDefault="00F50D1B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F50D1B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  <w:r w:rsidRPr="00F50D1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ประชาชนได้ได้รับบริการอย่าง</w:t>
            </w:r>
            <w:r w:rsidR="003E6789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เป็น</w:t>
            </w:r>
            <w:r w:rsidRPr="00F50D1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ธรรม</w:t>
            </w:r>
          </w:p>
        </w:tc>
        <w:tc>
          <w:tcPr>
            <w:tcW w:w="1418" w:type="dxa"/>
          </w:tcPr>
          <w:p w14:paraId="1DE2FD81" w14:textId="0BA86E8C" w:rsidR="006D64CC" w:rsidRPr="006D64CC" w:rsidRDefault="00A75674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29,300</w:t>
            </w:r>
          </w:p>
        </w:tc>
        <w:tc>
          <w:tcPr>
            <w:tcW w:w="992" w:type="dxa"/>
          </w:tcPr>
          <w:p w14:paraId="2823FE74" w14:textId="4F8728DE" w:rsidR="006D64CC" w:rsidRPr="006D64CC" w:rsidRDefault="00D63C03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</w:p>
        </w:tc>
        <w:tc>
          <w:tcPr>
            <w:tcW w:w="851" w:type="dxa"/>
          </w:tcPr>
          <w:p w14:paraId="07E571A6" w14:textId="0F37BD45" w:rsidR="006D64CC" w:rsidRPr="006D64CC" w:rsidRDefault="00D63C03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</w:p>
        </w:tc>
        <w:tc>
          <w:tcPr>
            <w:tcW w:w="708" w:type="dxa"/>
          </w:tcPr>
          <w:p w14:paraId="0845A80D" w14:textId="6864B3C4" w:rsidR="006D64CC" w:rsidRPr="006D64CC" w:rsidRDefault="00D63C03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</w:p>
        </w:tc>
        <w:tc>
          <w:tcPr>
            <w:tcW w:w="567" w:type="dxa"/>
          </w:tcPr>
          <w:p w14:paraId="734CBDC8" w14:textId="7A514CC7" w:rsidR="006D64CC" w:rsidRPr="006D64CC" w:rsidRDefault="00D63C03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</w:p>
        </w:tc>
        <w:tc>
          <w:tcPr>
            <w:tcW w:w="1560" w:type="dxa"/>
          </w:tcPr>
          <w:p w14:paraId="242FD44B" w14:textId="77777777" w:rsidR="00F72878" w:rsidRPr="006D64CC" w:rsidRDefault="00F72878" w:rsidP="00F7287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ต.ค.66-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พ.ค</w:t>
            </w:r>
            <w:r w:rsidRPr="008C547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.67</w:t>
            </w:r>
          </w:p>
          <w:p w14:paraId="24D46484" w14:textId="0807896D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14:paraId="379F0D28" w14:textId="12619661" w:rsidR="006D64CC" w:rsidRPr="00325300" w:rsidRDefault="00592AE4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  <w:r w:rsidRPr="00325300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ประชาชนได้รับบริการสะดวก</w:t>
            </w:r>
            <w:r w:rsidR="000C54D8" w:rsidRPr="00325300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รวดเร็ว </w:t>
            </w:r>
            <w:r w:rsidRPr="00325300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ความยุติธรรม  มากขึ้น</w:t>
            </w:r>
          </w:p>
          <w:p w14:paraId="64ECDDA8" w14:textId="04936316" w:rsidR="000C54D8" w:rsidRPr="00325300" w:rsidRDefault="000C54D8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325300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  <w:r w:rsidRPr="00325300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ประชาชนมีความปลอดภัยในชีวิตและทรัพย์สินเพิ่มมากขึ้น</w:t>
            </w:r>
          </w:p>
          <w:p w14:paraId="271DD83F" w14:textId="336BE78F" w:rsidR="00592AE4" w:rsidRPr="00325300" w:rsidRDefault="003E6789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-</w:t>
            </w:r>
          </w:p>
          <w:p w14:paraId="0320DBDF" w14:textId="130120A8" w:rsidR="00592AE4" w:rsidRPr="006D64CC" w:rsidRDefault="00592AE4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</w:p>
        </w:tc>
      </w:tr>
    </w:tbl>
    <w:p w14:paraId="6E764A17" w14:textId="3711AB8E" w:rsidR="006D64CC" w:rsidRPr="006D64CC" w:rsidRDefault="006D64CC" w:rsidP="00AA4B53">
      <w:pPr>
        <w:spacing w:line="259" w:lineRule="auto"/>
        <w:rPr>
          <w:rFonts w:ascii="TH SarabunIT๙" w:eastAsia="Sarabun" w:hAnsi="TH SarabunIT๙" w:cs="TH SarabunIT๙"/>
          <w:b w:val="0"/>
          <w:color w:val="auto"/>
          <w:sz w:val="32"/>
          <w:szCs w:val="32"/>
          <w:lang w:bidi="th-TH"/>
        </w:rPr>
      </w:pPr>
    </w:p>
    <w:p w14:paraId="4B055169" w14:textId="57521F9C" w:rsidR="006D64CC" w:rsidRPr="006D64CC" w:rsidRDefault="006D64CC" w:rsidP="00AA4B53">
      <w:pPr>
        <w:spacing w:line="259" w:lineRule="auto"/>
        <w:rPr>
          <w:rFonts w:ascii="TH SarabunIT๙" w:eastAsia="Calibri" w:hAnsi="TH SarabunIT๙" w:cs="TH SarabunIT๙"/>
          <w:b w:val="0"/>
          <w:color w:val="auto"/>
          <w:sz w:val="22"/>
          <w:lang w:bidi="th-TH"/>
        </w:rPr>
      </w:pPr>
    </w:p>
    <w:p w14:paraId="26110921" w14:textId="30943E67" w:rsidR="006D64CC" w:rsidRPr="006D64CC" w:rsidRDefault="006D64CC" w:rsidP="00AA4B53">
      <w:pPr>
        <w:spacing w:line="259" w:lineRule="auto"/>
        <w:rPr>
          <w:rFonts w:ascii="TH SarabunIT๙" w:eastAsia="Calibri" w:hAnsi="TH SarabunIT๙" w:cs="TH SarabunIT๙"/>
          <w:b w:val="0"/>
          <w:color w:val="auto"/>
          <w:sz w:val="22"/>
          <w:lang w:bidi="th-TH"/>
        </w:rPr>
      </w:pPr>
      <w:r w:rsidRPr="006D64CC">
        <w:rPr>
          <w:rFonts w:ascii="TH SarabunIT๙" w:eastAsia="Calibri" w:hAnsi="TH SarabunIT๙" w:cs="TH SarabunIT๙"/>
          <w:b w:val="0"/>
          <w:noProof/>
          <w:color w:val="auto"/>
          <w:sz w:val="22"/>
          <w:lang w:bidi="th-TH"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3B9CA085" wp14:editId="7D93ABEB">
                <wp:simplePos x="0" y="0"/>
                <wp:positionH relativeFrom="column">
                  <wp:posOffset>5194300</wp:posOffset>
                </wp:positionH>
                <wp:positionV relativeFrom="paragraph">
                  <wp:posOffset>286523</wp:posOffset>
                </wp:positionV>
                <wp:extent cx="3400425" cy="1600200"/>
                <wp:effectExtent l="0" t="0" r="0" b="0"/>
                <wp:wrapNone/>
                <wp:docPr id="1047564459" name="Rectangle 1047564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C4F5FF" w14:textId="0C53C7D5" w:rsidR="006D64CC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b w:val="0"/>
                                <w:bCs/>
                                <w:sz w:val="32"/>
                                <w:szCs w:val="32"/>
                              </w:rPr>
                            </w:pP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- </w:t>
                            </w:r>
                            <w:proofErr w:type="spellStart"/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ทราบ</w:t>
                            </w:r>
                            <w:proofErr w:type="spellEnd"/>
                          </w:p>
                          <w:p w14:paraId="7A10A336" w14:textId="77777777" w:rsidR="00F50D1B" w:rsidRPr="005C3525" w:rsidRDefault="00F50D1B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b w:val="0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E1E11EC" w14:textId="50C14307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="00F50D1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C3525">
                              <w:rPr>
                                <w:rFonts w:ascii="TH SarabunIT๙" w:eastAsia="Sarabun" w:hAnsi="TH SarabunIT๙" w:cs="TH SarabunIT๙" w:hint="cs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พ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ต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อ</w:t>
                            </w:r>
                            <w:proofErr w:type="spellEnd"/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.                 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50D1B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ผู้ตรวจรายงาน</w:t>
                            </w:r>
                            <w:proofErr w:type="spellEnd"/>
                          </w:p>
                          <w:p w14:paraId="42A28637" w14:textId="2E2F7EF9" w:rsidR="006D64CC" w:rsidRPr="00EC78D7" w:rsidRDefault="006D64CC" w:rsidP="006D64CC">
                            <w:pPr>
                              <w:spacing w:line="258" w:lineRule="auto"/>
                              <w:ind w:left="720" w:firstLine="720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(</w:t>
                            </w:r>
                            <w:r w:rsidR="00F50D1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ประสิทธิ์ </w:t>
                            </w:r>
                            <w:proofErr w:type="gramStart"/>
                            <w:r w:rsidR="00F50D1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ฟักศรี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  <w:proofErr w:type="gramEnd"/>
                          </w:p>
                          <w:p w14:paraId="7003D301" w14:textId="2EF0CF03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proofErr w:type="spellStart"/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ผกก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ส</w:t>
                            </w:r>
                            <w:proofErr w:type="spellEnd"/>
                            <w:r w:rsidR="00F50D1B" w:rsidRPr="00F50D1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ภ.สวนพริกไทย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CA085" id="Rectangle 1047564459" o:spid="_x0000_s1031" style="position:absolute;margin-left:409pt;margin-top:22.55pt;width:267.75pt;height:12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3OsAEAAFYDAAAOAAAAZHJzL2Uyb0RvYy54bWysU8Fu2zAMvQ/YPwi6L7azpGuNOMWwIkOB&#10;YgvQ7gMUWYoFyJJGKrHz96WUNMm2W7GLQpHK43uP9OJ+7C3bK0DjXcOrScmZctK3xm0b/utl9emW&#10;M4zCtcJ6pxp+UMjvlx8/LIZQq6nvvG0VMAJxWA+h4V2MoS4KlJ3qBU58UI6K2kMvIl1hW7QgBkLv&#10;bTEty5ti8NAG8FIhUvbhWOTLjK+1kvGn1qgisw0nbjGfkM9NOovlQtRbEKEz8kRDvINFL4yjpmeo&#10;BxEF24H5B6o3Ejx6HSfS94XX2kiVNZCaqvxLzXMngspayBwMZ5vw/8HKH/vnsAayYQhYI4VJxaih&#10;T7/Ej43ZrMPZLDVGJin5eVaWs+mcM0m16qYsaRzJzuLy9wAYvyvfsxQ0HGga2SSxf8J4fPr2JHVz&#10;fmWszROx7o8EYaZMceGYojhuRmbahs9T35TZ+PawBoZBrgy1fBIY1wJooBVnAw254fh7J0BxZh8d&#10;uXhXZQUxX2bzL6SAwXVlc10RTnaedidydgy/xbxJR6pfd9Frk2VdqJw40/CyMadFS9txfc+vLp/D&#10;8hUAAP//AwBQSwMEFAAGAAgAAAAhANwC9wfeAAAACwEAAA8AAABkcnMvZG93bnJldi54bWxMjzFP&#10;wzAUhHck/oP1kNio47ZpQ4hTIQQDI2mHjm78SCLs58h22vTf404wnu509121m61hZ/RhcCRBLDJg&#10;SK3TA3USDvuPpwJYiIq0Mo5QwhUD7Or7u0qV2l3oC89N7FgqoVAqCX2MY8l5aHu0KizciJS8b+et&#10;ikn6jmuvLqncGr7Msg23aqC00KsR33psf5rJShjR6Mmsm+zY8ndPYvO559dcyseH+fUFWMQ5/oXh&#10;hp/QoU5MJzeRDsxIKESRvkQJ61wAuwVW+SoHdpKwfN4K4HXF/3+ofwEAAP//AwBQSwECLQAUAAYA&#10;CAAAACEAtoM4kv4AAADhAQAAEwAAAAAAAAAAAAAAAAAAAAAAW0NvbnRlbnRfVHlwZXNdLnhtbFBL&#10;AQItABQABgAIAAAAIQA4/SH/1gAAAJQBAAALAAAAAAAAAAAAAAAAAC8BAABfcmVscy8ucmVsc1BL&#10;AQItABQABgAIAAAAIQBTNG3OsAEAAFYDAAAOAAAAAAAAAAAAAAAAAC4CAABkcnMvZTJvRG9jLnht&#10;bFBLAQItABQABgAIAAAAIQDcAvcH3gAAAAsBAAAPAAAAAAAAAAAAAAAAAAoEAABkcnMvZG93bnJl&#10;di54bWxQSwUGAAAAAAQABADzAAAAFQUAAAAA&#10;" filled="f" stroked="f">
                <v:textbox inset="2.53958mm,1.2694mm,2.53958mm,1.2694mm">
                  <w:txbxContent>
                    <w:p w14:paraId="4BC4F5FF" w14:textId="0C53C7D5" w:rsidR="006D64CC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b w:val="0"/>
                          <w:bCs/>
                          <w:sz w:val="32"/>
                          <w:szCs w:val="32"/>
                        </w:rPr>
                      </w:pP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     - </w:t>
                      </w:r>
                      <w:proofErr w:type="spellStart"/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lang w:bidi="th-TH"/>
                        </w:rPr>
                        <w:t>ทราบ</w:t>
                      </w:r>
                      <w:proofErr w:type="spellEnd"/>
                    </w:p>
                    <w:p w14:paraId="7A10A336" w14:textId="77777777" w:rsidR="00F50D1B" w:rsidRPr="005C3525" w:rsidRDefault="00F50D1B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b w:val="0"/>
                          <w:bCs/>
                          <w:sz w:val="32"/>
                          <w:szCs w:val="32"/>
                        </w:rPr>
                      </w:pPr>
                    </w:p>
                    <w:p w14:paraId="5E1E11EC" w14:textId="50C14307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="00F50D1B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5C3525">
                        <w:rPr>
                          <w:rFonts w:ascii="TH SarabunIT๙" w:eastAsia="Sarabun" w:hAnsi="TH SarabunIT๙" w:cs="TH SarabunIT๙" w:hint="cs"/>
                          <w:b w:val="0"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lang w:bidi="th-TH"/>
                        </w:rPr>
                        <w:t>พ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lang w:bidi="th-TH"/>
                        </w:rPr>
                        <w:t>ต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lang w:bidi="th-TH"/>
                        </w:rPr>
                        <w:t>อ</w:t>
                      </w:r>
                      <w:proofErr w:type="spellEnd"/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.                 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="00F50D1B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lang w:bidi="th-TH"/>
                        </w:rPr>
                        <w:t>ผู้ตรวจรายงาน</w:t>
                      </w:r>
                      <w:proofErr w:type="spellEnd"/>
                    </w:p>
                    <w:p w14:paraId="42A28637" w14:textId="2E2F7EF9" w:rsidR="006D64CC" w:rsidRPr="00EC78D7" w:rsidRDefault="006D64CC" w:rsidP="006D64CC">
                      <w:pPr>
                        <w:spacing w:line="258" w:lineRule="auto"/>
                        <w:ind w:left="720" w:firstLine="720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(</w:t>
                      </w:r>
                      <w:r w:rsidR="00F50D1B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 xml:space="preserve">ประสิทธิ์ </w:t>
                      </w:r>
                      <w:proofErr w:type="gramStart"/>
                      <w:r w:rsidR="00F50D1B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ฟักศรี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)</w:t>
                      </w:r>
                      <w:proofErr w:type="gramEnd"/>
                    </w:p>
                    <w:p w14:paraId="7003D301" w14:textId="2EF0CF03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proofErr w:type="spellStart"/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lang w:bidi="th-TH"/>
                        </w:rPr>
                        <w:t>ผกก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lang w:bidi="th-TH"/>
                        </w:rPr>
                        <w:t>ส</w:t>
                      </w:r>
                      <w:proofErr w:type="spellEnd"/>
                      <w:r w:rsidR="00F50D1B" w:rsidRPr="00F50D1B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ภ.สวนพริกไทย</w:t>
                      </w:r>
                    </w:p>
                  </w:txbxContent>
                </v:textbox>
              </v:rect>
            </w:pict>
          </mc:Fallback>
        </mc:AlternateContent>
      </w:r>
    </w:p>
    <w:p w14:paraId="46CF1145" w14:textId="422ACAC3" w:rsidR="00DD4252" w:rsidRPr="006D64CC" w:rsidRDefault="00F50D1B" w:rsidP="00AA4B53">
      <w:pPr>
        <w:tabs>
          <w:tab w:val="left" w:pos="2618"/>
        </w:tabs>
        <w:rPr>
          <w:rFonts w:ascii="TH SarabunIT๙" w:hAnsi="TH SarabunIT๙" w:cs="TH SarabunIT๙"/>
          <w:b w:val="0"/>
          <w:sz w:val="32"/>
          <w:szCs w:val="32"/>
          <w:lang w:bidi="th-TH"/>
        </w:rPr>
      </w:pPr>
      <w:r>
        <w:rPr>
          <w:rFonts w:ascii="TH SarabunIT๙" w:eastAsia="Sarabun" w:hAnsi="TH SarabunIT๙" w:cs="TH SarabunIT๙"/>
          <w:b w:val="0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1ACE4521" wp14:editId="41248C8C">
            <wp:simplePos x="0" y="0"/>
            <wp:positionH relativeFrom="column">
              <wp:posOffset>6553200</wp:posOffset>
            </wp:positionH>
            <wp:positionV relativeFrom="paragraph">
              <wp:posOffset>586105</wp:posOffset>
            </wp:positionV>
            <wp:extent cx="981075" cy="271069"/>
            <wp:effectExtent l="0" t="0" r="0" b="0"/>
            <wp:wrapNone/>
            <wp:docPr id="19947148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14819" name="Picture 19947148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71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  <w:lang w:val="ar-SA"/>
        </w:rPr>
        <w:drawing>
          <wp:anchor distT="0" distB="0" distL="114300" distR="114300" simplePos="0" relativeHeight="251711488" behindDoc="0" locked="0" layoutInCell="1" allowOverlap="1" wp14:anchorId="2D52DF4B" wp14:editId="7CDF9A5F">
            <wp:simplePos x="0" y="0"/>
            <wp:positionH relativeFrom="column">
              <wp:posOffset>990600</wp:posOffset>
            </wp:positionH>
            <wp:positionV relativeFrom="paragraph">
              <wp:posOffset>521970</wp:posOffset>
            </wp:positionV>
            <wp:extent cx="523875" cy="332105"/>
            <wp:effectExtent l="0" t="0" r="0" b="0"/>
            <wp:wrapNone/>
            <wp:docPr id="958078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78798" name="Picture 95807879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64CC">
        <w:rPr>
          <w:rFonts w:ascii="TH SarabunIT๙" w:eastAsia="Calibri" w:hAnsi="TH SarabunIT๙" w:cs="TH SarabunIT๙"/>
          <w:b w:val="0"/>
          <w:noProof/>
          <w:color w:val="auto"/>
          <w:sz w:val="22"/>
          <w:lang w:bidi="th-TH"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24E76B25" wp14:editId="18608CFE">
                <wp:simplePos x="0" y="0"/>
                <wp:positionH relativeFrom="column">
                  <wp:posOffset>190500</wp:posOffset>
                </wp:positionH>
                <wp:positionV relativeFrom="paragraph">
                  <wp:posOffset>534670</wp:posOffset>
                </wp:positionV>
                <wp:extent cx="2924175" cy="10922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C433" w14:textId="61B4C431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spellStart"/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พ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ต</w:t>
                            </w:r>
                            <w:proofErr w:type="spellEnd"/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.      </w:t>
                            </w:r>
                            <w:r w:rsidR="00F50D1B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ผ</w:t>
                            </w:r>
                            <w:r w:rsidR="00F50D1B">
                              <w:rPr>
                                <w:rFonts w:ascii="TH SarabunIT๙" w:eastAsia="Sarabun" w:hAnsi="TH SarabunIT๙" w:cs="TH SarabunIT๙" w:hint="cs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ู้</w:t>
                            </w:r>
                            <w:proofErr w:type="spellStart"/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รายงาน</w:t>
                            </w:r>
                            <w:proofErr w:type="spellEnd"/>
                          </w:p>
                          <w:p w14:paraId="13EDB5AB" w14:textId="19A10A59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(</w:t>
                            </w:r>
                            <w:r w:rsidR="00F50D1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วิรัตน์ เสถียรชัย</w:t>
                            </w:r>
                            <w:r w:rsidR="00F50D1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</w:t>
                            </w:r>
                          </w:p>
                          <w:p w14:paraId="215F0C22" w14:textId="014225E7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สว.อก.ส</w:t>
                            </w:r>
                            <w:proofErr w:type="spellEnd"/>
                            <w:r w:rsidR="00F50D1B" w:rsidRPr="00F50D1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ภ.สวนพริกไทย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76B25" id="Rectangle 11" o:spid="_x0000_s1032" style="position:absolute;margin-left:15pt;margin-top:42.1pt;width:230.25pt;height:8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QMsgEAAFYDAAAOAAAAZHJzL2Uyb0RvYy54bWysU9uO2jAQfa/Uf7D8XnIRu1siwqrqiqrS&#10;qkXa9gOMYxNL8aUzhoS/79hQoO3bal/MeMacOefMZPk42YEdFKDxruXVrORMOek743Yt//lj/eEj&#10;ZxiF68TgnWr5USF/XL1/txxDo2rf+6FTwAjEYTOGlvcxhqYoUPbKCpz5oBwVtQcrIl1hV3QgRkK3&#10;Q1GX5X0xeugCeKkQKft0KvJVxtdayfhda1SRDS0nbjGfkM9tOovVUjQ7EKE38kxDvIKFFcZR0wvU&#10;k4iC7cH8B2WNBI9ex5n0tvBaG6myBlJTlf+oeelFUFkLmYPhYhO+Haz8dngJGyAbxoANUphUTBps&#10;+iV+bMpmHS9mqSkyScl6Uc+rhzvOJNWqclHTOJKdxfXvATB+Ud6yFLQcaBrZJHF4xnh6+udJ6ub8&#10;2gxDnsjg/koQZsoUV44pitN2YqZr+X3qmzJb3x03wDDItaGWzwLjRgANtOJspCG3HH/tBSjOhq+O&#10;XFxU85oUxHyZ3z2QAga3le1tRTjZe9qdyNkp/BzzJp2oftpHr02WdaVy5kzDy8acFy1tx+09v7p+&#10;DqvfAAAA//8DAFBLAwQUAAYACAAAACEA7njdXdwAAAAJAQAADwAAAGRycy9kb3ducmV2LnhtbEyP&#10;MU/DMBSEdyT+g/WQ2KjdkEQl5KVCCAZGUgZGN34kEfZzFDtt+u8xE4ynO919V+9XZ8WJ5jB6Rthu&#10;FAjizpuRe4SPw+vdDkSImo22ngnhQgH2zfVVrSvjz/xOpzb2IpVwqDTCEONUSRm6gZwOGz8RJ+/L&#10;z07HJOdemlmfU7mzMlOqlE6PnBYGPdHzQN13uziEiaxZbN6qz06+zLwt3w7yUiDe3qxPjyAirfEv&#10;DL/4CR2axHT0C5sgLMK9Slciwi7PQCQ/f1AFiCNCVpQZyKaW/x80PwAAAP//AwBQSwECLQAUAAYA&#10;CAAAACEAtoM4kv4AAADhAQAAEwAAAAAAAAAAAAAAAAAAAAAAW0NvbnRlbnRfVHlwZXNdLnhtbFBL&#10;AQItABQABgAIAAAAIQA4/SH/1gAAAJQBAAALAAAAAAAAAAAAAAAAAC8BAABfcmVscy8ucmVsc1BL&#10;AQItABQABgAIAAAAIQDKRqQMsgEAAFYDAAAOAAAAAAAAAAAAAAAAAC4CAABkcnMvZTJvRG9jLnht&#10;bFBLAQItABQABgAIAAAAIQDueN1d3AAAAAkBAAAPAAAAAAAAAAAAAAAAAAwEAABkcnMvZG93bnJl&#10;di54bWxQSwUGAAAAAAQABADzAAAAFQUAAAAA&#10;" filled="f" stroked="f">
                <v:textbox inset="2.53958mm,1.2694mm,2.53958mm,1.2694mm">
                  <w:txbxContent>
                    <w:p w14:paraId="5DC2C433" w14:textId="61B4C431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proofErr w:type="spellStart"/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lang w:bidi="th-TH"/>
                        </w:rPr>
                        <w:t>พ</w:t>
                      </w:r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lang w:bidi="th-TH"/>
                        </w:rPr>
                        <w:t>ต</w:t>
                      </w:r>
                      <w:proofErr w:type="spellEnd"/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.      </w:t>
                      </w:r>
                      <w:r w:rsidR="00F50D1B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lang w:bidi="th-TH"/>
                        </w:rPr>
                        <w:t>ผ</w:t>
                      </w:r>
                      <w:r w:rsidR="00F50D1B">
                        <w:rPr>
                          <w:rFonts w:ascii="TH SarabunIT๙" w:eastAsia="Sarabun" w:hAnsi="TH SarabunIT๙" w:cs="TH SarabunIT๙" w:hint="cs"/>
                          <w:b w:val="0"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ู้</w:t>
                      </w:r>
                      <w:proofErr w:type="spellStart"/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lang w:bidi="th-TH"/>
                        </w:rPr>
                        <w:t>รายงาน</w:t>
                      </w:r>
                      <w:proofErr w:type="spellEnd"/>
                    </w:p>
                    <w:p w14:paraId="13EDB5AB" w14:textId="19A10A59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(</w:t>
                      </w:r>
                      <w:r w:rsidR="00F50D1B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วิรัตน์ เสถียรชัย</w:t>
                      </w:r>
                      <w:r w:rsidR="00F50D1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)</w:t>
                      </w:r>
                    </w:p>
                    <w:p w14:paraId="215F0C22" w14:textId="014225E7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สว.อก.ส</w:t>
                      </w:r>
                      <w:proofErr w:type="spellEnd"/>
                      <w:r w:rsidR="00F50D1B" w:rsidRPr="00F50D1B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ภ.สวนพริกไทย</w:t>
                      </w:r>
                    </w:p>
                  </w:txbxContent>
                </v:textbox>
              </v:rect>
            </w:pict>
          </mc:Fallback>
        </mc:AlternateContent>
      </w:r>
    </w:p>
    <w:sectPr w:rsidR="00DD4252" w:rsidRPr="006D64CC" w:rsidSect="00A068A4">
      <w:pgSz w:w="16838" w:h="11906" w:orient="landscape"/>
      <w:pgMar w:top="709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E95C2" w14:textId="77777777" w:rsidR="00A068A4" w:rsidRDefault="00A068A4" w:rsidP="007057F4">
      <w:r>
        <w:separator/>
      </w:r>
    </w:p>
  </w:endnote>
  <w:endnote w:type="continuationSeparator" w:id="0">
    <w:p w14:paraId="5D48C403" w14:textId="77777777" w:rsidR="00A068A4" w:rsidRDefault="00A068A4" w:rsidP="0070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altName w:val="Calibri"/>
    <w:charset w:val="00"/>
    <w:family w:val="auto"/>
    <w:pitch w:val="default"/>
  </w:font>
  <w:font w:name="Noto Sans Symbols">
    <w:charset w:val="00"/>
    <w:family w:val="auto"/>
    <w:pitch w:val="default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32868" w14:textId="77777777" w:rsidR="00A068A4" w:rsidRDefault="00A068A4" w:rsidP="007057F4">
      <w:r>
        <w:separator/>
      </w:r>
    </w:p>
  </w:footnote>
  <w:footnote w:type="continuationSeparator" w:id="0">
    <w:p w14:paraId="416F55FA" w14:textId="77777777" w:rsidR="00A068A4" w:rsidRDefault="00A068A4" w:rsidP="00705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EC440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2EA5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9CA9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2361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AC07FA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EA04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34FE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8A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67C2F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9E67A50"/>
    <w:multiLevelType w:val="hybridMultilevel"/>
    <w:tmpl w:val="9AC62F58"/>
    <w:lvl w:ilvl="0" w:tplc="2C2AC0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0E2129F3"/>
    <w:multiLevelType w:val="hybridMultilevel"/>
    <w:tmpl w:val="9AC62F58"/>
    <w:lvl w:ilvl="0" w:tplc="2C2AC0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16E4A1C"/>
    <w:multiLevelType w:val="multilevel"/>
    <w:tmpl w:val="CEEE40EE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2"/>
      </w:rPr>
    </w:lvl>
  </w:abstractNum>
  <w:abstractNum w:abstractNumId="12" w15:restartNumberingAfterBreak="0">
    <w:nsid w:val="24BB5AEF"/>
    <w:multiLevelType w:val="hybridMultilevel"/>
    <w:tmpl w:val="B7E4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B035D"/>
    <w:multiLevelType w:val="hybridMultilevel"/>
    <w:tmpl w:val="6F964C5E"/>
    <w:lvl w:ilvl="0" w:tplc="4A74BFB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2FC27017"/>
    <w:multiLevelType w:val="hybridMultilevel"/>
    <w:tmpl w:val="98D0064E"/>
    <w:lvl w:ilvl="0" w:tplc="43B6F84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color w:val="000000"/>
        <w:sz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1C710A"/>
    <w:multiLevelType w:val="hybridMultilevel"/>
    <w:tmpl w:val="63AC482A"/>
    <w:lvl w:ilvl="0" w:tplc="88C68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17A6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2D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04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CD9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2A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2C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29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48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C00DD"/>
    <w:multiLevelType w:val="multilevel"/>
    <w:tmpl w:val="838ACDF2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8"/>
      </w:rPr>
    </w:lvl>
  </w:abstractNum>
  <w:abstractNum w:abstractNumId="17" w15:restartNumberingAfterBreak="0">
    <w:nsid w:val="3EF27C90"/>
    <w:multiLevelType w:val="hybridMultilevel"/>
    <w:tmpl w:val="7130D87E"/>
    <w:lvl w:ilvl="0" w:tplc="D08C1B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1E833C0"/>
    <w:multiLevelType w:val="hybridMultilevel"/>
    <w:tmpl w:val="2D72D5D8"/>
    <w:lvl w:ilvl="0" w:tplc="4F8074C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4386233C"/>
    <w:multiLevelType w:val="hybridMultilevel"/>
    <w:tmpl w:val="8F16B432"/>
    <w:lvl w:ilvl="0" w:tplc="9A3A114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44978C0"/>
    <w:multiLevelType w:val="hybridMultilevel"/>
    <w:tmpl w:val="3DE6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C41AB2"/>
    <w:multiLevelType w:val="hybridMultilevel"/>
    <w:tmpl w:val="2D72D5D8"/>
    <w:lvl w:ilvl="0" w:tplc="4F8074C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2" w15:restartNumberingAfterBreak="0">
    <w:nsid w:val="4A67236C"/>
    <w:multiLevelType w:val="hybridMultilevel"/>
    <w:tmpl w:val="E74CF7B8"/>
    <w:lvl w:ilvl="0" w:tplc="D7521348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  <w:sz w:val="3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B3A398F"/>
    <w:multiLevelType w:val="hybridMultilevel"/>
    <w:tmpl w:val="E57C7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240E5"/>
    <w:multiLevelType w:val="hybridMultilevel"/>
    <w:tmpl w:val="DCFEADB2"/>
    <w:lvl w:ilvl="0" w:tplc="21E6E29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936598"/>
    <w:multiLevelType w:val="hybridMultilevel"/>
    <w:tmpl w:val="E48EB1CA"/>
    <w:lvl w:ilvl="0" w:tplc="AE14A238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F73811"/>
    <w:multiLevelType w:val="hybridMultilevel"/>
    <w:tmpl w:val="0BDE81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354F7"/>
    <w:multiLevelType w:val="hybridMultilevel"/>
    <w:tmpl w:val="7960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ED0DC9"/>
    <w:multiLevelType w:val="hybridMultilevel"/>
    <w:tmpl w:val="39EC61D8"/>
    <w:lvl w:ilvl="0" w:tplc="DF4C06B8">
      <w:start w:val="2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0ED07E7"/>
    <w:multiLevelType w:val="multilevel"/>
    <w:tmpl w:val="BE30D974"/>
    <w:lvl w:ilvl="0">
      <w:start w:val="27"/>
      <w:numFmt w:val="bullet"/>
      <w:lvlText w:val="-"/>
      <w:lvlJc w:val="left"/>
      <w:pPr>
        <w:ind w:left="57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4D85391"/>
    <w:multiLevelType w:val="multilevel"/>
    <w:tmpl w:val="A2F88B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31" w15:restartNumberingAfterBreak="0">
    <w:nsid w:val="79AC0104"/>
    <w:multiLevelType w:val="multilevel"/>
    <w:tmpl w:val="C37E5F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9F3216C"/>
    <w:multiLevelType w:val="hybridMultilevel"/>
    <w:tmpl w:val="7B921788"/>
    <w:lvl w:ilvl="0" w:tplc="B0ECFEE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E7B62"/>
    <w:multiLevelType w:val="hybridMultilevel"/>
    <w:tmpl w:val="0F5EF7E0"/>
    <w:lvl w:ilvl="0" w:tplc="FC54D8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E21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4F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44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4D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AC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2F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6D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D6B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EF0C23"/>
    <w:multiLevelType w:val="hybridMultilevel"/>
    <w:tmpl w:val="4B4E587C"/>
    <w:lvl w:ilvl="0" w:tplc="84F2A59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F867F8E"/>
    <w:multiLevelType w:val="hybridMultilevel"/>
    <w:tmpl w:val="80A49A54"/>
    <w:lvl w:ilvl="0" w:tplc="10D64394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502683">
    <w:abstractNumId w:val="8"/>
  </w:num>
  <w:num w:numId="2" w16cid:durableId="1020663373">
    <w:abstractNumId w:val="31"/>
  </w:num>
  <w:num w:numId="3" w16cid:durableId="1000624007">
    <w:abstractNumId w:val="33"/>
  </w:num>
  <w:num w:numId="4" w16cid:durableId="1398356959">
    <w:abstractNumId w:val="35"/>
  </w:num>
  <w:num w:numId="5" w16cid:durableId="12798013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8329471">
    <w:abstractNumId w:val="15"/>
  </w:num>
  <w:num w:numId="7" w16cid:durableId="706220611">
    <w:abstractNumId w:val="30"/>
  </w:num>
  <w:num w:numId="8" w16cid:durableId="1371223144">
    <w:abstractNumId w:val="7"/>
  </w:num>
  <w:num w:numId="9" w16cid:durableId="850072102">
    <w:abstractNumId w:val="6"/>
  </w:num>
  <w:num w:numId="10" w16cid:durableId="1882477559">
    <w:abstractNumId w:val="5"/>
  </w:num>
  <w:num w:numId="11" w16cid:durableId="410736382">
    <w:abstractNumId w:val="4"/>
  </w:num>
  <w:num w:numId="12" w16cid:durableId="1384938694">
    <w:abstractNumId w:val="3"/>
  </w:num>
  <w:num w:numId="13" w16cid:durableId="1798837643">
    <w:abstractNumId w:val="2"/>
  </w:num>
  <w:num w:numId="14" w16cid:durableId="2010017374">
    <w:abstractNumId w:val="1"/>
  </w:num>
  <w:num w:numId="15" w16cid:durableId="1321233046">
    <w:abstractNumId w:val="0"/>
  </w:num>
  <w:num w:numId="16" w16cid:durableId="49697686">
    <w:abstractNumId w:val="20"/>
  </w:num>
  <w:num w:numId="17" w16cid:durableId="92358296">
    <w:abstractNumId w:val="24"/>
  </w:num>
  <w:num w:numId="18" w16cid:durableId="1924407900">
    <w:abstractNumId w:val="12"/>
  </w:num>
  <w:num w:numId="19" w16cid:durableId="493956676">
    <w:abstractNumId w:val="23"/>
  </w:num>
  <w:num w:numId="20" w16cid:durableId="1584414805">
    <w:abstractNumId w:val="25"/>
  </w:num>
  <w:num w:numId="21" w16cid:durableId="2079090986">
    <w:abstractNumId w:val="13"/>
  </w:num>
  <w:num w:numId="22" w16cid:durableId="831605321">
    <w:abstractNumId w:val="17"/>
  </w:num>
  <w:num w:numId="23" w16cid:durableId="1221208120">
    <w:abstractNumId w:val="22"/>
  </w:num>
  <w:num w:numId="24" w16cid:durableId="1254822246">
    <w:abstractNumId w:val="9"/>
  </w:num>
  <w:num w:numId="25" w16cid:durableId="1613852961">
    <w:abstractNumId w:val="21"/>
  </w:num>
  <w:num w:numId="26" w16cid:durableId="1694913985">
    <w:abstractNumId w:val="10"/>
  </w:num>
  <w:num w:numId="27" w16cid:durableId="857621839">
    <w:abstractNumId w:val="18"/>
  </w:num>
  <w:num w:numId="28" w16cid:durableId="935402580">
    <w:abstractNumId w:val="14"/>
  </w:num>
  <w:num w:numId="29" w16cid:durableId="1715502750">
    <w:abstractNumId w:val="32"/>
  </w:num>
  <w:num w:numId="30" w16cid:durableId="243152776">
    <w:abstractNumId w:val="28"/>
  </w:num>
  <w:num w:numId="31" w16cid:durableId="550002814">
    <w:abstractNumId w:val="11"/>
  </w:num>
  <w:num w:numId="32" w16cid:durableId="249510245">
    <w:abstractNumId w:val="16"/>
  </w:num>
  <w:num w:numId="33" w16cid:durableId="345329360">
    <w:abstractNumId w:val="34"/>
  </w:num>
  <w:num w:numId="34" w16cid:durableId="1363826583">
    <w:abstractNumId w:val="29"/>
  </w:num>
  <w:num w:numId="35" w16cid:durableId="1277902890">
    <w:abstractNumId w:val="19"/>
  </w:num>
  <w:num w:numId="36" w16cid:durableId="905259409">
    <w:abstractNumId w:val="27"/>
  </w:num>
  <w:num w:numId="37" w16cid:durableId="67163820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5D8"/>
    <w:rsid w:val="00001604"/>
    <w:rsid w:val="0001402B"/>
    <w:rsid w:val="000174F2"/>
    <w:rsid w:val="00022822"/>
    <w:rsid w:val="00025A72"/>
    <w:rsid w:val="00033C59"/>
    <w:rsid w:val="000356D6"/>
    <w:rsid w:val="00042C13"/>
    <w:rsid w:val="00050DA2"/>
    <w:rsid w:val="00062E2D"/>
    <w:rsid w:val="00067C92"/>
    <w:rsid w:val="00081002"/>
    <w:rsid w:val="000942F6"/>
    <w:rsid w:val="000C37BA"/>
    <w:rsid w:val="000C54D8"/>
    <w:rsid w:val="000D6D2F"/>
    <w:rsid w:val="000E1F01"/>
    <w:rsid w:val="000E514B"/>
    <w:rsid w:val="000E641B"/>
    <w:rsid w:val="000E71FB"/>
    <w:rsid w:val="00104B8F"/>
    <w:rsid w:val="00115A25"/>
    <w:rsid w:val="001173DD"/>
    <w:rsid w:val="00136006"/>
    <w:rsid w:val="001449EC"/>
    <w:rsid w:val="00146CD2"/>
    <w:rsid w:val="001625F7"/>
    <w:rsid w:val="001670A7"/>
    <w:rsid w:val="0018037D"/>
    <w:rsid w:val="001B135A"/>
    <w:rsid w:val="001B361F"/>
    <w:rsid w:val="001D3EFB"/>
    <w:rsid w:val="001E4EB5"/>
    <w:rsid w:val="001F0AF0"/>
    <w:rsid w:val="002147FF"/>
    <w:rsid w:val="002158A7"/>
    <w:rsid w:val="002178B9"/>
    <w:rsid w:val="0022015A"/>
    <w:rsid w:val="002246E1"/>
    <w:rsid w:val="0022490A"/>
    <w:rsid w:val="00234867"/>
    <w:rsid w:val="002415F6"/>
    <w:rsid w:val="002504B7"/>
    <w:rsid w:val="002528B4"/>
    <w:rsid w:val="002625F7"/>
    <w:rsid w:val="00272A0D"/>
    <w:rsid w:val="0027316B"/>
    <w:rsid w:val="00284AB9"/>
    <w:rsid w:val="00291712"/>
    <w:rsid w:val="002A16AB"/>
    <w:rsid w:val="002B7FFC"/>
    <w:rsid w:val="002D2ED4"/>
    <w:rsid w:val="002D5F5B"/>
    <w:rsid w:val="002E0194"/>
    <w:rsid w:val="002F36EB"/>
    <w:rsid w:val="002F3756"/>
    <w:rsid w:val="00303541"/>
    <w:rsid w:val="00303EF8"/>
    <w:rsid w:val="00306208"/>
    <w:rsid w:val="003150BA"/>
    <w:rsid w:val="003231B9"/>
    <w:rsid w:val="00325300"/>
    <w:rsid w:val="00335D8D"/>
    <w:rsid w:val="0034670D"/>
    <w:rsid w:val="003505EB"/>
    <w:rsid w:val="003555F4"/>
    <w:rsid w:val="003620E2"/>
    <w:rsid w:val="00385DEC"/>
    <w:rsid w:val="003915E3"/>
    <w:rsid w:val="003919AB"/>
    <w:rsid w:val="00397614"/>
    <w:rsid w:val="003B0DAE"/>
    <w:rsid w:val="003B24E7"/>
    <w:rsid w:val="003C091E"/>
    <w:rsid w:val="003C4DDB"/>
    <w:rsid w:val="003C57D6"/>
    <w:rsid w:val="003D3128"/>
    <w:rsid w:val="003E6789"/>
    <w:rsid w:val="003F5051"/>
    <w:rsid w:val="003F6854"/>
    <w:rsid w:val="003F75E5"/>
    <w:rsid w:val="00401B5F"/>
    <w:rsid w:val="00406420"/>
    <w:rsid w:val="004126BF"/>
    <w:rsid w:val="00420DF5"/>
    <w:rsid w:val="00423D82"/>
    <w:rsid w:val="004255D8"/>
    <w:rsid w:val="00430950"/>
    <w:rsid w:val="004371B6"/>
    <w:rsid w:val="004423CB"/>
    <w:rsid w:val="0044289B"/>
    <w:rsid w:val="00442E29"/>
    <w:rsid w:val="00444C7B"/>
    <w:rsid w:val="0044505D"/>
    <w:rsid w:val="00446AA9"/>
    <w:rsid w:val="00447AAC"/>
    <w:rsid w:val="00451DB5"/>
    <w:rsid w:val="0046311A"/>
    <w:rsid w:val="004669A6"/>
    <w:rsid w:val="0047373F"/>
    <w:rsid w:val="004776AC"/>
    <w:rsid w:val="00482069"/>
    <w:rsid w:val="0048718B"/>
    <w:rsid w:val="00491222"/>
    <w:rsid w:val="0049185C"/>
    <w:rsid w:val="004A06E1"/>
    <w:rsid w:val="004D1C2D"/>
    <w:rsid w:val="004E0C77"/>
    <w:rsid w:val="004F2231"/>
    <w:rsid w:val="004F3FDF"/>
    <w:rsid w:val="00504A94"/>
    <w:rsid w:val="005112D1"/>
    <w:rsid w:val="00525ADB"/>
    <w:rsid w:val="00530082"/>
    <w:rsid w:val="00530A51"/>
    <w:rsid w:val="00534134"/>
    <w:rsid w:val="0055035B"/>
    <w:rsid w:val="005611B6"/>
    <w:rsid w:val="005754A0"/>
    <w:rsid w:val="00592AE4"/>
    <w:rsid w:val="005B4FA6"/>
    <w:rsid w:val="005C2EC0"/>
    <w:rsid w:val="005C30EA"/>
    <w:rsid w:val="005C3525"/>
    <w:rsid w:val="005C3643"/>
    <w:rsid w:val="005D015C"/>
    <w:rsid w:val="005E47C2"/>
    <w:rsid w:val="005F0347"/>
    <w:rsid w:val="005F29A4"/>
    <w:rsid w:val="005F3207"/>
    <w:rsid w:val="005F5609"/>
    <w:rsid w:val="00613CB9"/>
    <w:rsid w:val="0065210E"/>
    <w:rsid w:val="006617AC"/>
    <w:rsid w:val="00664FFD"/>
    <w:rsid w:val="00665987"/>
    <w:rsid w:val="0068500D"/>
    <w:rsid w:val="006B28C9"/>
    <w:rsid w:val="006B58C8"/>
    <w:rsid w:val="006B7E33"/>
    <w:rsid w:val="006D64CC"/>
    <w:rsid w:val="006E2F2D"/>
    <w:rsid w:val="006E4075"/>
    <w:rsid w:val="007018CE"/>
    <w:rsid w:val="00703EE3"/>
    <w:rsid w:val="007057F4"/>
    <w:rsid w:val="00720977"/>
    <w:rsid w:val="0072325D"/>
    <w:rsid w:val="00725C9D"/>
    <w:rsid w:val="00725FAA"/>
    <w:rsid w:val="00731F58"/>
    <w:rsid w:val="007417B3"/>
    <w:rsid w:val="00742102"/>
    <w:rsid w:val="007471EE"/>
    <w:rsid w:val="007509CE"/>
    <w:rsid w:val="00750AC4"/>
    <w:rsid w:val="00761685"/>
    <w:rsid w:val="00767C41"/>
    <w:rsid w:val="00773B66"/>
    <w:rsid w:val="00775B32"/>
    <w:rsid w:val="00796112"/>
    <w:rsid w:val="007A2E6E"/>
    <w:rsid w:val="007A3199"/>
    <w:rsid w:val="007C7473"/>
    <w:rsid w:val="007D26F1"/>
    <w:rsid w:val="007D3F7E"/>
    <w:rsid w:val="007D5769"/>
    <w:rsid w:val="007E4002"/>
    <w:rsid w:val="007E5499"/>
    <w:rsid w:val="007F22F4"/>
    <w:rsid w:val="00806DA6"/>
    <w:rsid w:val="00814F22"/>
    <w:rsid w:val="008253A5"/>
    <w:rsid w:val="00832169"/>
    <w:rsid w:val="008361C1"/>
    <w:rsid w:val="008417CE"/>
    <w:rsid w:val="0084277E"/>
    <w:rsid w:val="00847EE6"/>
    <w:rsid w:val="00851AA1"/>
    <w:rsid w:val="00857AFB"/>
    <w:rsid w:val="00863578"/>
    <w:rsid w:val="00864CAD"/>
    <w:rsid w:val="00882D2E"/>
    <w:rsid w:val="008A3C95"/>
    <w:rsid w:val="008A6EFB"/>
    <w:rsid w:val="008B25D2"/>
    <w:rsid w:val="008B5D90"/>
    <w:rsid w:val="008C0C4A"/>
    <w:rsid w:val="008C386D"/>
    <w:rsid w:val="008C4E77"/>
    <w:rsid w:val="008C5106"/>
    <w:rsid w:val="008C5471"/>
    <w:rsid w:val="008D5829"/>
    <w:rsid w:val="008E2D26"/>
    <w:rsid w:val="009056EB"/>
    <w:rsid w:val="009132BC"/>
    <w:rsid w:val="009278B9"/>
    <w:rsid w:val="00932A7F"/>
    <w:rsid w:val="00946F55"/>
    <w:rsid w:val="009547EB"/>
    <w:rsid w:val="00963CDB"/>
    <w:rsid w:val="00965BD5"/>
    <w:rsid w:val="00975B96"/>
    <w:rsid w:val="00986EE2"/>
    <w:rsid w:val="009875C8"/>
    <w:rsid w:val="009876BB"/>
    <w:rsid w:val="00991D08"/>
    <w:rsid w:val="009953B2"/>
    <w:rsid w:val="00997E46"/>
    <w:rsid w:val="00997EE2"/>
    <w:rsid w:val="009A419F"/>
    <w:rsid w:val="009A7D34"/>
    <w:rsid w:val="009B13B3"/>
    <w:rsid w:val="009C472E"/>
    <w:rsid w:val="009C5948"/>
    <w:rsid w:val="009D1588"/>
    <w:rsid w:val="009E3E17"/>
    <w:rsid w:val="00A047B9"/>
    <w:rsid w:val="00A068A4"/>
    <w:rsid w:val="00A1079D"/>
    <w:rsid w:val="00A13CB9"/>
    <w:rsid w:val="00A21923"/>
    <w:rsid w:val="00A306E5"/>
    <w:rsid w:val="00A32A69"/>
    <w:rsid w:val="00A40D70"/>
    <w:rsid w:val="00A4582B"/>
    <w:rsid w:val="00A47F36"/>
    <w:rsid w:val="00A60628"/>
    <w:rsid w:val="00A63DE6"/>
    <w:rsid w:val="00A6422A"/>
    <w:rsid w:val="00A70812"/>
    <w:rsid w:val="00A729EA"/>
    <w:rsid w:val="00A75674"/>
    <w:rsid w:val="00A827DF"/>
    <w:rsid w:val="00AA4B53"/>
    <w:rsid w:val="00AA57E5"/>
    <w:rsid w:val="00AA6299"/>
    <w:rsid w:val="00AC56AD"/>
    <w:rsid w:val="00AD58E0"/>
    <w:rsid w:val="00AF4694"/>
    <w:rsid w:val="00AF57A4"/>
    <w:rsid w:val="00AF69D8"/>
    <w:rsid w:val="00B00A51"/>
    <w:rsid w:val="00B00CF7"/>
    <w:rsid w:val="00B0688D"/>
    <w:rsid w:val="00B06990"/>
    <w:rsid w:val="00B115CE"/>
    <w:rsid w:val="00B13504"/>
    <w:rsid w:val="00B13DDB"/>
    <w:rsid w:val="00B26918"/>
    <w:rsid w:val="00B3638A"/>
    <w:rsid w:val="00B40525"/>
    <w:rsid w:val="00B41487"/>
    <w:rsid w:val="00B41D82"/>
    <w:rsid w:val="00B467DC"/>
    <w:rsid w:val="00B63125"/>
    <w:rsid w:val="00B67599"/>
    <w:rsid w:val="00B749DE"/>
    <w:rsid w:val="00B819E9"/>
    <w:rsid w:val="00B90346"/>
    <w:rsid w:val="00BA5822"/>
    <w:rsid w:val="00BA5E3E"/>
    <w:rsid w:val="00BA60B8"/>
    <w:rsid w:val="00BA7AC1"/>
    <w:rsid w:val="00BB6CAC"/>
    <w:rsid w:val="00BC2BF1"/>
    <w:rsid w:val="00BE7253"/>
    <w:rsid w:val="00C15692"/>
    <w:rsid w:val="00C2551C"/>
    <w:rsid w:val="00C32EE7"/>
    <w:rsid w:val="00C4400F"/>
    <w:rsid w:val="00C57EC5"/>
    <w:rsid w:val="00C7788C"/>
    <w:rsid w:val="00C809C6"/>
    <w:rsid w:val="00C94467"/>
    <w:rsid w:val="00CA0C2D"/>
    <w:rsid w:val="00CA16E0"/>
    <w:rsid w:val="00CA3957"/>
    <w:rsid w:val="00CB393A"/>
    <w:rsid w:val="00CB4D0F"/>
    <w:rsid w:val="00CC6A54"/>
    <w:rsid w:val="00CD022F"/>
    <w:rsid w:val="00CD6F94"/>
    <w:rsid w:val="00CE0BC9"/>
    <w:rsid w:val="00CF0144"/>
    <w:rsid w:val="00CF0A67"/>
    <w:rsid w:val="00CF0B8A"/>
    <w:rsid w:val="00CF5BE9"/>
    <w:rsid w:val="00D060FC"/>
    <w:rsid w:val="00D12BEC"/>
    <w:rsid w:val="00D13D25"/>
    <w:rsid w:val="00D156CF"/>
    <w:rsid w:val="00D16C75"/>
    <w:rsid w:val="00D2045C"/>
    <w:rsid w:val="00D45967"/>
    <w:rsid w:val="00D525CE"/>
    <w:rsid w:val="00D540AF"/>
    <w:rsid w:val="00D55C93"/>
    <w:rsid w:val="00D6093C"/>
    <w:rsid w:val="00D6385A"/>
    <w:rsid w:val="00D638C1"/>
    <w:rsid w:val="00D63C03"/>
    <w:rsid w:val="00D714A4"/>
    <w:rsid w:val="00D73D44"/>
    <w:rsid w:val="00D82ACB"/>
    <w:rsid w:val="00D84BAB"/>
    <w:rsid w:val="00D967AC"/>
    <w:rsid w:val="00DA202C"/>
    <w:rsid w:val="00DB0157"/>
    <w:rsid w:val="00DD4252"/>
    <w:rsid w:val="00DE3DEA"/>
    <w:rsid w:val="00E03CA6"/>
    <w:rsid w:val="00E22FEB"/>
    <w:rsid w:val="00E44AAC"/>
    <w:rsid w:val="00E50A4D"/>
    <w:rsid w:val="00E52F41"/>
    <w:rsid w:val="00E552EF"/>
    <w:rsid w:val="00E64EEF"/>
    <w:rsid w:val="00E66EEE"/>
    <w:rsid w:val="00E758BC"/>
    <w:rsid w:val="00E80DE6"/>
    <w:rsid w:val="00E869F0"/>
    <w:rsid w:val="00E94251"/>
    <w:rsid w:val="00E95AFE"/>
    <w:rsid w:val="00EA3B3D"/>
    <w:rsid w:val="00EB5011"/>
    <w:rsid w:val="00EC29D3"/>
    <w:rsid w:val="00ED1ADD"/>
    <w:rsid w:val="00ED3756"/>
    <w:rsid w:val="00ED6EDD"/>
    <w:rsid w:val="00EF424F"/>
    <w:rsid w:val="00F06604"/>
    <w:rsid w:val="00F154F6"/>
    <w:rsid w:val="00F174A3"/>
    <w:rsid w:val="00F25C69"/>
    <w:rsid w:val="00F26EF9"/>
    <w:rsid w:val="00F43A02"/>
    <w:rsid w:val="00F45884"/>
    <w:rsid w:val="00F472ED"/>
    <w:rsid w:val="00F50D1B"/>
    <w:rsid w:val="00F54D5C"/>
    <w:rsid w:val="00F553FE"/>
    <w:rsid w:val="00F56785"/>
    <w:rsid w:val="00F63939"/>
    <w:rsid w:val="00F72878"/>
    <w:rsid w:val="00F739F4"/>
    <w:rsid w:val="00F91AD0"/>
    <w:rsid w:val="00F92E87"/>
    <w:rsid w:val="00FB05E4"/>
    <w:rsid w:val="00FB08AA"/>
    <w:rsid w:val="00FB49CF"/>
    <w:rsid w:val="00FC4062"/>
    <w:rsid w:val="00FE06AF"/>
    <w:rsid w:val="00FE274F"/>
    <w:rsid w:val="00FE6067"/>
    <w:rsid w:val="00FF0B06"/>
    <w:rsid w:val="00F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CF1D18"/>
  <w15:chartTrackingRefBased/>
  <w15:docId w15:val="{E532477E-070E-4182-A4C9-2EC60539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0B8"/>
    <w:pPr>
      <w:spacing w:after="0"/>
    </w:pPr>
    <w:rPr>
      <w:b/>
      <w:color w:val="0F0F3F" w:themeColor="text1"/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57F4"/>
    <w:pPr>
      <w:keepNext/>
      <w:keepLines/>
      <w:framePr w:hSpace="180" w:wrap="around" w:vAnchor="page" w:hAnchor="margin" w:y="974"/>
      <w:contextualSpacing/>
      <w:jc w:val="both"/>
      <w:outlineLvl w:val="0"/>
    </w:pPr>
    <w:rPr>
      <w:rFonts w:asciiTheme="majorHAnsi" w:eastAsiaTheme="majorEastAsia" w:hAnsiTheme="majorHAnsi" w:cstheme="majorBidi"/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8B9"/>
    <w:pPr>
      <w:framePr w:hSpace="180" w:wrap="around" w:vAnchor="page" w:hAnchor="margin" w:y="3427"/>
      <w:spacing w:after="200"/>
      <w:outlineLvl w:val="1"/>
    </w:pPr>
    <w:rPr>
      <w:rFonts w:asciiTheme="majorHAnsi" w:hAnsiTheme="majorHAnsi"/>
      <w:color w:val="0189F9" w:themeColor="accen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7F4"/>
    <w:pPr>
      <w:outlineLvl w:val="2"/>
    </w:pPr>
    <w:rPr>
      <w:rFonts w:asciiTheme="majorHAnsi" w:hAnsiTheme="majorHAns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223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5B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189F9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7057F4"/>
    <w:rPr>
      <w:rFonts w:asciiTheme="majorHAnsi" w:eastAsiaTheme="majorEastAsia" w:hAnsiTheme="majorHAnsi" w:cstheme="majorBidi"/>
      <w:b/>
      <w:bCs/>
      <w:color w:val="0F0F3F" w:themeColor="text1"/>
      <w:sz w:val="4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178B9"/>
    <w:rPr>
      <w:rFonts w:asciiTheme="majorHAnsi" w:hAnsiTheme="majorHAnsi"/>
      <w:b/>
      <w:color w:val="0189F9" w:themeColor="accent1"/>
      <w:sz w:val="40"/>
      <w:szCs w:val="40"/>
      <w:lang w:eastAsia="en-US"/>
    </w:rPr>
  </w:style>
  <w:style w:type="paragraph" w:styleId="ListBullet">
    <w:name w:val="List Bullet"/>
    <w:basedOn w:val="Content"/>
    <w:uiPriority w:val="11"/>
    <w:qFormat/>
    <w:rsid w:val="005C3643"/>
    <w:pPr>
      <w:framePr w:wrap="around"/>
      <w:numPr>
        <w:numId w:val="17"/>
      </w:numPr>
    </w:pPr>
    <w:rPr>
      <w:noProof/>
    </w:rPr>
  </w:style>
  <w:style w:type="paragraph" w:customStyle="1" w:styleId="AlignedText">
    <w:name w:val="Aligned Text"/>
    <w:basedOn w:val="Heading3"/>
    <w:uiPriority w:val="2"/>
    <w:qFormat/>
    <w:rsid w:val="004F2231"/>
  </w:style>
  <w:style w:type="paragraph" w:styleId="TOC1">
    <w:name w:val="toc 1"/>
    <w:basedOn w:val="Normal"/>
    <w:uiPriority w:val="39"/>
    <w:pPr>
      <w:tabs>
        <w:tab w:val="right" w:leader="dot" w:pos="5040"/>
      </w:tabs>
    </w:pPr>
  </w:style>
  <w:style w:type="paragraph" w:styleId="TOC2">
    <w:name w:val="toc 2"/>
    <w:basedOn w:val="Normal"/>
    <w:uiPriority w:val="39"/>
    <w:pPr>
      <w:tabs>
        <w:tab w:val="right" w:leader="dot" w:pos="5040"/>
      </w:tabs>
    </w:pPr>
  </w:style>
  <w:style w:type="paragraph" w:styleId="Title">
    <w:name w:val="Title"/>
    <w:basedOn w:val="Normal"/>
    <w:link w:val="TitleChar"/>
    <w:uiPriority w:val="1"/>
    <w:qFormat/>
    <w:rsid w:val="002E0194"/>
    <w:pPr>
      <w:framePr w:hSpace="180" w:wrap="around" w:vAnchor="page" w:hAnchor="margin" w:y="974"/>
      <w:spacing w:line="240" w:lineRule="auto"/>
      <w:contextualSpacing/>
    </w:pPr>
    <w:rPr>
      <w:rFonts w:asciiTheme="majorHAnsi" w:eastAsiaTheme="majorEastAsia" w:hAnsiTheme="majorHAnsi" w:cstheme="majorBidi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2E0194"/>
    <w:rPr>
      <w:rFonts w:asciiTheme="majorHAnsi" w:eastAsiaTheme="majorEastAsia" w:hAnsiTheme="majorHAnsi" w:cstheme="majorBidi"/>
      <w:b/>
      <w:color w:val="0F0F3F" w:themeColor="text1"/>
      <w:kern w:val="28"/>
      <w:sz w:val="80"/>
      <w:szCs w:val="80"/>
      <w:lang w:eastAsia="en-US"/>
    </w:rPr>
  </w:style>
  <w:style w:type="paragraph" w:styleId="TOCHeading">
    <w:name w:val="TOC Heading"/>
    <w:basedOn w:val="Heading1"/>
    <w:next w:val="Normal"/>
    <w:uiPriority w:val="39"/>
    <w:qFormat/>
    <w:rsid w:val="001F0AF0"/>
    <w:pPr>
      <w:pageBreakBefore/>
      <w:framePr w:wrap="around"/>
      <w:outlineLvl w:val="9"/>
    </w:pPr>
    <w:rPr>
      <w:caps/>
    </w:rPr>
  </w:style>
  <w:style w:type="paragraph" w:styleId="Footer">
    <w:name w:val="footer"/>
    <w:basedOn w:val="Normal"/>
    <w:link w:val="FooterChar"/>
    <w:uiPriority w:val="99"/>
    <w:pPr>
      <w:spacing w:line="240" w:lineRule="auto"/>
      <w:ind w:right="130"/>
      <w:jc w:val="right"/>
    </w:pPr>
  </w:style>
  <w:style w:type="character" w:customStyle="1" w:styleId="FooterChar">
    <w:name w:val="Footer Char"/>
    <w:basedOn w:val="DefaultParagraphFont"/>
    <w:link w:val="Footer"/>
    <w:uiPriority w:val="99"/>
    <w:rPr>
      <w:lang w:eastAsia="en-US"/>
    </w:rPr>
  </w:style>
  <w:style w:type="paragraph" w:styleId="Header">
    <w:name w:val="header"/>
    <w:basedOn w:val="Normal"/>
    <w:link w:val="HeaderChar"/>
    <w:uiPriority w:val="99"/>
    <w:pPr>
      <w:spacing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Pr>
      <w:lang w:eastAsia="en-US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ListNumber">
    <w:name w:val="List Number"/>
    <w:basedOn w:val="Normal"/>
    <w:uiPriority w:val="10"/>
    <w:qFormat/>
    <w:rsid w:val="00B0688D"/>
    <w:pPr>
      <w:numPr>
        <w:numId w:val="2"/>
      </w:numPr>
    </w:pPr>
    <w:rPr>
      <w:rFonts w:eastAsiaTheme="minorHAnsi"/>
      <w:b w:val="0"/>
    </w:rPr>
  </w:style>
  <w:style w:type="character" w:customStyle="1" w:styleId="Heading3Char">
    <w:name w:val="Heading 3 Char"/>
    <w:basedOn w:val="DefaultParagraphFont"/>
    <w:link w:val="Heading3"/>
    <w:uiPriority w:val="9"/>
    <w:rsid w:val="007057F4"/>
    <w:rPr>
      <w:rFonts w:asciiTheme="majorHAnsi" w:hAnsiTheme="majorHAnsi"/>
      <w:b/>
      <w:color w:val="0F0F3F" w:themeColor="text1"/>
      <w:sz w:val="32"/>
      <w:szCs w:val="3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057F4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7057F4"/>
    <w:rPr>
      <w:color w:val="60C5E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F2231"/>
    <w:rPr>
      <w:rFonts w:asciiTheme="majorHAnsi" w:eastAsiaTheme="majorEastAsia" w:hAnsiTheme="majorHAnsi" w:cstheme="majorBidi"/>
      <w:b/>
      <w:i/>
      <w:iCs/>
      <w:color w:val="0065BA" w:themeColor="accent1" w:themeShade="BF"/>
      <w:sz w:val="28"/>
      <w:lang w:eastAsia="en-US"/>
    </w:rPr>
  </w:style>
  <w:style w:type="paragraph" w:customStyle="1" w:styleId="Content">
    <w:name w:val="Content"/>
    <w:basedOn w:val="Normal"/>
    <w:link w:val="ContentChar"/>
    <w:qFormat/>
    <w:rsid w:val="002178B9"/>
    <w:pPr>
      <w:framePr w:hSpace="180" w:wrap="around" w:vAnchor="page" w:hAnchor="margin" w:y="3427"/>
      <w:spacing w:line="240" w:lineRule="auto"/>
    </w:pPr>
    <w:rPr>
      <w:b w:val="0"/>
    </w:rPr>
  </w:style>
  <w:style w:type="character" w:styleId="Emphasis">
    <w:name w:val="Emphasis"/>
    <w:basedOn w:val="DefaultParagraphFont"/>
    <w:uiPriority w:val="20"/>
    <w:unhideWhenUsed/>
    <w:qFormat/>
    <w:rsid w:val="007C7473"/>
    <w:rPr>
      <w:i/>
      <w:iCs/>
    </w:rPr>
  </w:style>
  <w:style w:type="character" w:customStyle="1" w:styleId="ContentChar">
    <w:name w:val="Content Char"/>
    <w:basedOn w:val="DefaultParagraphFont"/>
    <w:link w:val="Content"/>
    <w:rsid w:val="002178B9"/>
    <w:rPr>
      <w:color w:val="0F0F3F" w:themeColor="text1"/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4255D8"/>
    <w:pPr>
      <w:spacing w:after="200"/>
      <w:ind w:left="720"/>
      <w:contextualSpacing/>
    </w:pPr>
    <w:rPr>
      <w:rFonts w:eastAsiaTheme="minorHAnsi"/>
      <w:b w:val="0"/>
      <w:color w:val="auto"/>
      <w:sz w:val="22"/>
      <w:szCs w:val="28"/>
      <w:lang w:bidi="th-TH"/>
    </w:rPr>
  </w:style>
  <w:style w:type="character" w:customStyle="1" w:styleId="fontstyle01">
    <w:name w:val="fontstyle01"/>
    <w:basedOn w:val="DefaultParagraphFont"/>
    <w:rsid w:val="004255D8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D55C9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:lang w:bidi="th-TH"/>
    </w:rPr>
  </w:style>
  <w:style w:type="paragraph" w:styleId="NoSpacing">
    <w:name w:val="No Spacing"/>
    <w:link w:val="NoSpacingChar"/>
    <w:uiPriority w:val="1"/>
    <w:qFormat/>
    <w:rsid w:val="001B135A"/>
    <w:pPr>
      <w:spacing w:after="0" w:line="240" w:lineRule="auto"/>
    </w:pPr>
    <w:rPr>
      <w:sz w:val="28"/>
      <w:szCs w:val="28"/>
      <w:lang w:eastAsia="en-US" w:bidi="th-TH"/>
    </w:rPr>
  </w:style>
  <w:style w:type="character" w:customStyle="1" w:styleId="NoSpacingChar">
    <w:name w:val="No Spacing Char"/>
    <w:basedOn w:val="DefaultParagraphFont"/>
    <w:link w:val="NoSpacing"/>
    <w:uiPriority w:val="1"/>
    <w:rsid w:val="001B135A"/>
    <w:rPr>
      <w:sz w:val="28"/>
      <w:szCs w:val="28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thew\AppData\Roaming\Microsoft\Templates\Business%20report%20(graphic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Report">
  <a:themeElements>
    <a:clrScheme name="Custom 50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0189F9"/>
      </a:accent1>
      <a:accent2>
        <a:srgbClr val="293B90"/>
      </a:accent2>
      <a:accent3>
        <a:srgbClr val="2664B0"/>
      </a:accent3>
      <a:accent4>
        <a:srgbClr val="5998D2"/>
      </a:accent4>
      <a:accent5>
        <a:srgbClr val="60C5E8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8A076-F09E-4E97-A451-3A2F1B529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(graphic design)</Template>
  <TotalTime>922</TotalTime>
  <Pages>16</Pages>
  <Words>2420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Natthew</dc:creator>
  <cp:keywords/>
  <dc:description/>
  <cp:lastModifiedBy>virat sathianchai</cp:lastModifiedBy>
  <cp:revision>195</cp:revision>
  <cp:lastPrinted>2024-04-02T07:30:00Z</cp:lastPrinted>
  <dcterms:created xsi:type="dcterms:W3CDTF">2023-05-02T11:11:00Z</dcterms:created>
  <dcterms:modified xsi:type="dcterms:W3CDTF">2024-04-19T10:14:00Z</dcterms:modified>
</cp:coreProperties>
</file>