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43487" w14:textId="41908322" w:rsidR="006617AC" w:rsidRDefault="00F92E87" w:rsidP="002147FF">
      <w:pPr>
        <w:shd w:val="clear" w:color="auto" w:fill="00B0F0"/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3EB1C1" wp14:editId="2AB72D5F">
                <wp:simplePos x="0" y="0"/>
                <wp:positionH relativeFrom="margin">
                  <wp:posOffset>1137285</wp:posOffset>
                </wp:positionH>
                <wp:positionV relativeFrom="paragraph">
                  <wp:posOffset>-111760</wp:posOffset>
                </wp:positionV>
                <wp:extent cx="914400" cy="8477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5DE65" w14:textId="115CA7BC" w:rsidR="00312B7A" w:rsidRPr="002147FF" w:rsidRDefault="00312B7A" w:rsidP="006617AC">
                            <w:pPr>
                              <w:rPr>
                                <w:rFonts w:ascii="TH Sarabun New" w:hAnsi="TH Sarabun New" w:cs="TH Sarabun New"/>
                                <w:bCs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2147FF">
                              <w:rPr>
                                <w:rFonts w:ascii="TH SarabunPSK" w:hAnsi="TH SarabunPSK" w:cs="TH SarabunPSK" w:hint="cs"/>
                                <w:bCs/>
                                <w:color w:val="7030A0"/>
                                <w:sz w:val="72"/>
                                <w:szCs w:val="72"/>
                                <w:cs/>
                                <w:lang w:bidi="th-TH"/>
                              </w:rPr>
                              <w:t>สถานีตำรวจภูธรสวนพริกไทย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EB1C1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89.55pt;margin-top:-8.8pt;width:1in;height:66.75pt;z-index:2516797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" filled="f" stroked="f" strokeweight=".5pt">
                <v:textbox>
                  <w:txbxContent>
                    <w:p w14:paraId="0205DE65" w14:textId="115CA7BC" w:rsidR="00312B7A" w:rsidRPr="002147FF" w:rsidRDefault="00312B7A" w:rsidP="006617AC">
                      <w:pPr>
                        <w:rPr>
                          <w:rFonts w:ascii="TH Sarabun New" w:hAnsi="TH Sarabun New" w:cs="TH Sarabun New"/>
                          <w:bCs/>
                          <w:color w:val="7030A0"/>
                          <w:sz w:val="72"/>
                          <w:szCs w:val="72"/>
                        </w:rPr>
                      </w:pPr>
                      <w:r w:rsidRPr="002147FF">
                        <w:rPr>
                          <w:rFonts w:ascii="TH SarabunPSK" w:hAnsi="TH SarabunPSK" w:cs="TH SarabunPSK" w:hint="cs"/>
                          <w:bCs/>
                          <w:color w:val="7030A0"/>
                          <w:sz w:val="72"/>
                          <w:szCs w:val="72"/>
                          <w:cs/>
                          <w:lang w:bidi="th-TH"/>
                        </w:rPr>
                        <w:t>สถานีตำรวจภูธรสวนพริกไทย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8B9C43" w14:textId="7993F272" w:rsidR="006617AC" w:rsidRDefault="006617AC" w:rsidP="002147FF">
      <w:pPr>
        <w:shd w:val="clear" w:color="auto" w:fill="00B0F0"/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1D7B8A10" w14:textId="752780B4" w:rsidR="006617AC" w:rsidRDefault="001B135A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  <w:lang w:bidi="th-TH"/>
        </w:rPr>
        <w:drawing>
          <wp:anchor distT="0" distB="0" distL="114300" distR="114300" simplePos="0" relativeHeight="251661312" behindDoc="1" locked="0" layoutInCell="1" allowOverlap="1" wp14:anchorId="71C93683" wp14:editId="6906FC01">
            <wp:simplePos x="0" y="0"/>
            <wp:positionH relativeFrom="column">
              <wp:posOffset>3020060</wp:posOffset>
            </wp:positionH>
            <wp:positionV relativeFrom="paragraph">
              <wp:posOffset>175260</wp:posOffset>
            </wp:positionV>
            <wp:extent cx="2273935" cy="3122295"/>
            <wp:effectExtent l="0" t="0" r="0" b="1905"/>
            <wp:wrapNone/>
            <wp:docPr id="2" name="Graphic 2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58240" behindDoc="1" locked="0" layoutInCell="1" allowOverlap="1" wp14:anchorId="79977994" wp14:editId="2B4429E7">
            <wp:simplePos x="0" y="0"/>
            <wp:positionH relativeFrom="column">
              <wp:posOffset>-1071880</wp:posOffset>
            </wp:positionH>
            <wp:positionV relativeFrom="paragraph">
              <wp:posOffset>342265</wp:posOffset>
            </wp:positionV>
            <wp:extent cx="5859780" cy="2489835"/>
            <wp:effectExtent l="0" t="0" r="7620" b="5715"/>
            <wp:wrapNone/>
            <wp:docPr id="1" name="Graphic 1" descr="colored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7AC">
        <w:rPr>
          <w:noProof/>
          <w:lang w:bidi="th-TH"/>
        </w:rPr>
        <w:drawing>
          <wp:anchor distT="0" distB="0" distL="114300" distR="114300" simplePos="0" relativeHeight="251662336" behindDoc="1" locked="0" layoutInCell="1" allowOverlap="1" wp14:anchorId="2E8C73E5" wp14:editId="7108417B">
            <wp:simplePos x="0" y="0"/>
            <wp:positionH relativeFrom="column">
              <wp:posOffset>-206375</wp:posOffset>
            </wp:positionH>
            <wp:positionV relativeFrom="paragraph">
              <wp:posOffset>1753235</wp:posOffset>
            </wp:positionV>
            <wp:extent cx="2330450" cy="3310890"/>
            <wp:effectExtent l="0" t="0" r="0" b="3810"/>
            <wp:wrapNone/>
            <wp:docPr id="4" name="Graphic 4" descr="colored transparent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B6451" w14:textId="078164D7" w:rsidR="00F92E87" w:rsidRDefault="00665987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030F53" wp14:editId="2CE06AE1">
                <wp:simplePos x="0" y="0"/>
                <wp:positionH relativeFrom="column">
                  <wp:posOffset>-559867</wp:posOffset>
                </wp:positionH>
                <wp:positionV relativeFrom="paragraph">
                  <wp:posOffset>97663</wp:posOffset>
                </wp:positionV>
                <wp:extent cx="914400" cy="851338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56095" w14:textId="4D677B87" w:rsidR="00312B7A" w:rsidRPr="002147FF" w:rsidRDefault="00312B7A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41D48" w:themeColor="accent2" w:themeShade="80"/>
                                <w:sz w:val="88"/>
                                <w:szCs w:val="88"/>
                                <w:rtl/>
                                <w:cs/>
                              </w:rPr>
                            </w:pPr>
                            <w:r w:rsidRPr="002147FF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41D48" w:themeColor="accent2" w:themeShade="80"/>
                                <w:sz w:val="88"/>
                                <w:szCs w:val="88"/>
                                <w:cs/>
                                <w:lang w:bidi="th-TH"/>
                              </w:rPr>
                              <w:t>แผนการใช้จ่ายงบประมาณ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0F53" id="Text Box 18" o:spid="_x0000_s1027" type="#_x0000_t202" style="position:absolute;left:0;text-align:left;margin-left:-44.1pt;margin-top:7.7pt;width:1in;height:67.0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" filled="f" stroked="f" strokeweight=".5pt">
                <v:textbox>
                  <w:txbxContent>
                    <w:p w14:paraId="58856095" w14:textId="4D677B87" w:rsidR="00312B7A" w:rsidRPr="002147FF" w:rsidRDefault="00312B7A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41D48" w:themeColor="accent2" w:themeShade="80"/>
                          <w:sz w:val="88"/>
                          <w:szCs w:val="88"/>
                          <w:rtl/>
                          <w:cs/>
                        </w:rPr>
                      </w:pPr>
                      <w:r w:rsidRPr="002147FF">
                        <w:rPr>
                          <w:rFonts w:ascii="TH Sarabun New" w:hAnsi="TH Sarabun New" w:cs="TH Sarabun New" w:hint="cs"/>
                          <w:b w:val="0"/>
                          <w:bCs/>
                          <w:color w:val="141D48" w:themeColor="accent2" w:themeShade="80"/>
                          <w:sz w:val="88"/>
                          <w:szCs w:val="88"/>
                          <w:cs/>
                          <w:lang w:bidi="th-TH"/>
                        </w:rPr>
                        <w:t>แผนการใช้จ่ายงบประมาณ</w:t>
                      </w:r>
                    </w:p>
                  </w:txbxContent>
                </v:textbox>
              </v:shape>
            </w:pict>
          </mc:Fallback>
        </mc:AlternateContent>
      </w:r>
    </w:p>
    <w:p w14:paraId="00D778C7" w14:textId="53746A58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108CC44F" w14:textId="48CDB790" w:rsidR="006617AC" w:rsidRDefault="002147FF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906A9" wp14:editId="560EEE1D">
                <wp:simplePos x="0" y="0"/>
                <wp:positionH relativeFrom="page">
                  <wp:posOffset>160934</wp:posOffset>
                </wp:positionH>
                <wp:positionV relativeFrom="paragraph">
                  <wp:posOffset>299110</wp:posOffset>
                </wp:positionV>
                <wp:extent cx="914400" cy="85090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52A88" w14:textId="5219E535" w:rsidR="00312B7A" w:rsidRPr="002147FF" w:rsidRDefault="00312B7A" w:rsidP="006617AC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41D48" w:themeColor="accent2" w:themeShade="80"/>
                                <w:sz w:val="88"/>
                                <w:szCs w:val="88"/>
                                <w:rtl/>
                                <w:cs/>
                              </w:rPr>
                            </w:pPr>
                            <w:r w:rsidRPr="002147FF"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41D48" w:themeColor="accent2" w:themeShade="80"/>
                                <w:sz w:val="88"/>
                                <w:szCs w:val="88"/>
                                <w:cs/>
                                <w:lang w:bidi="th-TH"/>
                              </w:rPr>
                              <w:t>ประจำปีงบประมาณ ๒๕๖</w:t>
                            </w: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41D48" w:themeColor="accent2" w:themeShade="80"/>
                                <w:sz w:val="88"/>
                                <w:szCs w:val="88"/>
                                <w:cs/>
                                <w:lang w:bidi="th-TH"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906A9" id="Text Box 23" o:spid="_x0000_s1028" type="#_x0000_t202" style="position:absolute;left:0;text-align:left;margin-left:12.65pt;margin-top:23.55pt;width:1in;height:67pt;z-index:251677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" filled="f" stroked="f" strokeweight=".5pt">
                <v:textbox>
                  <w:txbxContent>
                    <w:p w14:paraId="1F552A88" w14:textId="5219E535" w:rsidR="00312B7A" w:rsidRPr="002147FF" w:rsidRDefault="00312B7A" w:rsidP="006617AC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41D48" w:themeColor="accent2" w:themeShade="80"/>
                          <w:sz w:val="88"/>
                          <w:szCs w:val="88"/>
                          <w:rtl/>
                          <w:cs/>
                        </w:rPr>
                      </w:pPr>
                      <w:r w:rsidRPr="002147FF">
                        <w:rPr>
                          <w:rFonts w:ascii="TH Sarabun New" w:hAnsi="TH Sarabun New" w:cs="TH Sarabun New" w:hint="cs"/>
                          <w:b w:val="0"/>
                          <w:bCs/>
                          <w:color w:val="141D48" w:themeColor="accent2" w:themeShade="80"/>
                          <w:sz w:val="88"/>
                          <w:szCs w:val="88"/>
                          <w:cs/>
                          <w:lang w:bidi="th-TH"/>
                        </w:rPr>
                        <w:t>ประจำปีงบประมาณ ๒๕๖</w:t>
                      </w:r>
                      <w:r>
                        <w:rPr>
                          <w:rFonts w:ascii="TH Sarabun New" w:hAnsi="TH Sarabun New" w:cs="TH Sarabun New" w:hint="cs"/>
                          <w:b w:val="0"/>
                          <w:bCs/>
                          <w:color w:val="141D48" w:themeColor="accent2" w:themeShade="80"/>
                          <w:sz w:val="88"/>
                          <w:szCs w:val="88"/>
                          <w:cs/>
                          <w:lang w:bidi="th-TH"/>
                        </w:rPr>
                        <w:t>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2F3075" w14:textId="75368D0A" w:rsidR="006617AC" w:rsidRDefault="001B135A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  <w:lang w:bidi="th-TH"/>
        </w:rPr>
        <w:drawing>
          <wp:anchor distT="0" distB="0" distL="114300" distR="114300" simplePos="0" relativeHeight="251680768" behindDoc="0" locked="0" layoutInCell="1" allowOverlap="1" wp14:anchorId="5DA02735" wp14:editId="31A6E1AD">
            <wp:simplePos x="0" y="0"/>
            <wp:positionH relativeFrom="margin">
              <wp:posOffset>5048250</wp:posOffset>
            </wp:positionH>
            <wp:positionV relativeFrom="paragraph">
              <wp:posOffset>153035</wp:posOffset>
            </wp:positionV>
            <wp:extent cx="1175385" cy="69596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02"/>
                    <a:stretch/>
                  </pic:blipFill>
                  <pic:spPr bwMode="auto">
                    <a:xfrm>
                      <a:off x="0" y="0"/>
                      <a:ext cx="117538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BAA34" w14:textId="2ABDF784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8C04A14" w14:textId="1C3623EE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182FC12" w14:textId="13117A4B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7969B082" w14:textId="7700BF03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6FB8D381" w14:textId="17B65769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7D8B1F5" w14:textId="11E3B5B1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D80750F" w14:textId="05E93ABB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38A0B964" w14:textId="234F0D0B" w:rsidR="006617AC" w:rsidRDefault="006617AC" w:rsidP="00ED1ADD">
      <w:pPr>
        <w:jc w:val="center"/>
        <w:rPr>
          <w:rFonts w:ascii="TH SarabunIT๙" w:hAnsi="TH SarabunIT๙" w:cs="TH SarabunIT๙"/>
          <w:bCs/>
          <w:sz w:val="32"/>
          <w:szCs w:val="32"/>
        </w:rPr>
      </w:pPr>
    </w:p>
    <w:p w14:paraId="3BD9E0DF" w14:textId="296C05E0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50687DAB" w14:textId="6CBACAAF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3B09BFC9" w14:textId="1564AD4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66A8CB16" w14:textId="70F97684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4F1278B" w14:textId="3AB34662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73845806" w14:textId="1869E89F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0E6F6FE3" w14:textId="46B5A794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7AB66546" w14:textId="53B2487E" w:rsidR="006617AC" w:rsidRDefault="006617AC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</w:p>
    <w:p w14:paraId="48B1D4AD" w14:textId="2022C1C4" w:rsidR="006617AC" w:rsidRDefault="00042C13" w:rsidP="004255D8">
      <w:pPr>
        <w:jc w:val="thaiDistribute"/>
        <w:rPr>
          <w:rFonts w:ascii="TH SarabunIT๙" w:hAnsi="TH SarabunIT๙" w:cs="TH SarabunIT๙"/>
          <w:bCs/>
          <w:sz w:val="32"/>
          <w:szCs w:val="32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1A0F5" wp14:editId="3734FC7A">
                <wp:simplePos x="0" y="0"/>
                <wp:positionH relativeFrom="column">
                  <wp:posOffset>-15240</wp:posOffset>
                </wp:positionH>
                <wp:positionV relativeFrom="paragraph">
                  <wp:posOffset>158750</wp:posOffset>
                </wp:positionV>
                <wp:extent cx="3610099" cy="475013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0099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D5417" w14:textId="31FD0C11" w:rsidR="00312B7A" w:rsidRDefault="00312B7A" w:rsidP="007057F4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lang w:bidi="th-TH"/>
                              </w:rPr>
                            </w:pPr>
                            <w:r w:rsidRPr="00F472ED"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  <w:t xml:space="preserve">ประจำปีงบประมาณ </w:t>
                            </w:r>
                          </w:p>
                          <w:p w14:paraId="0CFD84A0" w14:textId="77777777" w:rsidR="00312B7A" w:rsidRPr="00F472ED" w:rsidRDefault="00312B7A" w:rsidP="007057F4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1A0F5" id="Text Box 13" o:spid="_x0000_s1029" type="#_x0000_t202" style="position:absolute;left:0;text-align:left;margin-left:-1.2pt;margin-top:12.5pt;width:284.25pt;height:3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" filled="f" stroked="f" strokeweight=".5pt">
                <v:textbox>
                  <w:txbxContent>
                    <w:p w14:paraId="088D5417" w14:textId="31FD0C11" w:rsidR="00312B7A" w:rsidRDefault="00312B7A" w:rsidP="007057F4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lang w:bidi="th-TH"/>
                        </w:rPr>
                      </w:pPr>
                      <w:r w:rsidRPr="00F472ED"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  <w:t xml:space="preserve">ประจำปีงบประมาณ </w:t>
                      </w:r>
                    </w:p>
                    <w:p w14:paraId="0CFD84A0" w14:textId="77777777" w:rsidR="00312B7A" w:rsidRPr="00F472ED" w:rsidRDefault="00312B7A" w:rsidP="007057F4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34BED5" w14:textId="694D7A4C" w:rsidR="00AF57A4" w:rsidRDefault="002147FF" w:rsidP="00303541">
      <w:pPr>
        <w:spacing w:after="200"/>
        <w:rPr>
          <w:rFonts w:ascii="TH SarabunIT๙" w:hAnsi="TH SarabunIT๙" w:cs="TH SarabunIT๙"/>
          <w:sz w:val="36"/>
          <w:szCs w:val="36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8F3838" wp14:editId="60CAFCF3">
                <wp:simplePos x="0" y="0"/>
                <wp:positionH relativeFrom="column">
                  <wp:posOffset>289560</wp:posOffset>
                </wp:positionH>
                <wp:positionV relativeFrom="paragraph">
                  <wp:posOffset>370840</wp:posOffset>
                </wp:positionV>
                <wp:extent cx="3609975" cy="474980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47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A20BF" w14:textId="79A6F98C" w:rsidR="00312B7A" w:rsidRPr="00F472ED" w:rsidRDefault="00312B7A" w:rsidP="00F472ED">
                            <w:pPr>
                              <w:rPr>
                                <w:rFonts w:ascii="TH Sarabun New" w:hAnsi="TH Sarabun New" w:cs="TH Sarabun New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 w:val="0"/>
                                <w:bCs/>
                                <w:color w:val="1C4A83" w:themeColor="accent6" w:themeShade="BF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พ.ศ. ๒๕๖๘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F3838" id="Text Box 30" o:spid="_x0000_s1030" type="#_x0000_t202" style="position:absolute;margin-left:22.8pt;margin-top:29.2pt;width:284.25pt;height:3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" filled="f" stroked="f" strokeweight=".5pt">
                <v:textbox>
                  <w:txbxContent>
                    <w:p w14:paraId="074A20BF" w14:textId="79A6F98C" w:rsidR="00312B7A" w:rsidRPr="00F472ED" w:rsidRDefault="00312B7A" w:rsidP="00F472ED">
                      <w:pPr>
                        <w:rPr>
                          <w:rFonts w:ascii="TH Sarabun New" w:hAnsi="TH Sarabun New" w:cs="TH Sarabun New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 w:val="0"/>
                          <w:bCs/>
                          <w:color w:val="1C4A83" w:themeColor="accent6" w:themeShade="BF"/>
                          <w:sz w:val="48"/>
                          <w:szCs w:val="48"/>
                          <w:cs/>
                          <w:lang w:bidi="th-TH"/>
                        </w:rPr>
                        <w:t>พ.ศ. ๒๕๖๘</w:t>
                      </w:r>
                    </w:p>
                  </w:txbxContent>
                </v:textbox>
              </v:shape>
            </w:pict>
          </mc:Fallback>
        </mc:AlternateContent>
      </w:r>
      <w:r w:rsidR="001B135A">
        <w:rPr>
          <w:rFonts w:ascii="TH SarabunIT๙" w:hAnsi="TH SarabunIT๙" w:cs="TH SarabunIT๙"/>
          <w:sz w:val="36"/>
          <w:szCs w:val="36"/>
        </w:rPr>
        <w:br w:type="page"/>
      </w:r>
    </w:p>
    <w:p w14:paraId="3F2693E0" w14:textId="065BB281" w:rsidR="003555F4" w:rsidRDefault="003555F4" w:rsidP="003555F4">
      <w:pPr>
        <w:jc w:val="center"/>
        <w:rPr>
          <w:rFonts w:ascii="TH SarabunIT๙" w:hAnsi="TH SarabunIT๙" w:cs="TH SarabunIT๙"/>
          <w:sz w:val="36"/>
          <w:szCs w:val="36"/>
        </w:rPr>
      </w:pPr>
      <w:r w:rsidRPr="00862DB8">
        <w:rPr>
          <w:rFonts w:ascii="TH SarabunPSK" w:hAnsi="TH SarabunPSK" w:cs="TH SarabunPSK"/>
          <w:b w:val="0"/>
          <w:bCs/>
          <w:noProof/>
          <w:sz w:val="32"/>
          <w:szCs w:val="32"/>
          <w:lang w:bidi="th-TH"/>
        </w:rPr>
        <w:lastRenderedPageBreak/>
        <w:drawing>
          <wp:inline distT="0" distB="0" distL="0" distR="0" wp14:anchorId="06DBAC59" wp14:editId="26185236">
            <wp:extent cx="911733" cy="998753"/>
            <wp:effectExtent l="0" t="0" r="3175" b="0"/>
            <wp:docPr id="55979205" name="Picture 5597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33" cy="99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7C206F" w14:textId="433229BF" w:rsidR="003555F4" w:rsidRPr="009C5948" w:rsidRDefault="003555F4" w:rsidP="003555F4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ประกาศ สถานีต</w:t>
      </w:r>
      <w:r w:rsidR="00ED6EDD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</w:p>
    <w:p w14:paraId="31F18F90" w14:textId="6626FC4F" w:rsidR="003555F4" w:rsidRPr="009C5948" w:rsidRDefault="003555F4" w:rsidP="003555F4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เรื่อง  เผยแพร่แผนการใช้จ่ายงบประมาณของ</w:t>
      </w:r>
      <w:r w:rsidR="002147FF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2147FF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</w:p>
    <w:p w14:paraId="6BFD5844" w14:textId="12C8C54A" w:rsidR="003555F4" w:rsidRPr="009C5948" w:rsidRDefault="003555F4" w:rsidP="00DB0157">
      <w:pPr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ประจำปีงบประมาณ พุทธศักราช ๒๕๖</w:t>
      </w:r>
      <w:r w:rsidR="00C941E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๘</w:t>
      </w:r>
    </w:p>
    <w:p w14:paraId="5FEFAF43" w14:textId="66F80E89" w:rsidR="003555F4" w:rsidRPr="009C5948" w:rsidRDefault="003555F4" w:rsidP="003555F4">
      <w:pPr>
        <w:jc w:val="center"/>
        <w:rPr>
          <w:rFonts w:ascii="TH SarabunPSK" w:hAnsi="TH SarabunPSK" w:cs="TH SarabunPSK"/>
          <w:b w:val="0"/>
          <w:bCs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b w:val="0"/>
          <w:bCs/>
          <w:color w:val="auto"/>
          <w:sz w:val="32"/>
          <w:szCs w:val="32"/>
          <w:lang w:bidi="th-TH"/>
        </w:rPr>
        <w:t>_______________________</w:t>
      </w:r>
    </w:p>
    <w:p w14:paraId="0318DC85" w14:textId="433036B3" w:rsidR="003555F4" w:rsidRPr="009C5948" w:rsidRDefault="003555F4" w:rsidP="009C5948">
      <w:pPr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ตามพระราชบัญญัติการจัดซื้อจัดจ้างและการบริหารพัสดุภาครัฐ พุทธศักราช ๒๕๖๐ มาตร ๑๑ บัญญัติที่ว่า “ให้หน่วยงานของรัฐ จัดทำแผนการจัดซื้อจัดจ้างประจำปี และประกาศเผยแพร่ในระบบเครือข่ายสารสนเทศกรมบัญชีกลาง และของหน่วยงานของรัฐตามวิธีการที่กรมบัญชีกลางกำหนดและให้ปิดประกาศโดยเปิดเผย ณ สถานที่ปิดประกาศของหน่วยงานของรัฐ” นั้น</w:t>
      </w:r>
    </w:p>
    <w:p w14:paraId="13B6EB69" w14:textId="287F0E91" w:rsidR="00613CB9" w:rsidRPr="009C5948" w:rsidRDefault="00613CB9" w:rsidP="009C5948">
      <w:pPr>
        <w:spacing w:before="120"/>
        <w:ind w:firstLine="1418"/>
        <w:jc w:val="thaiDistribute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อาศัยอำนาจตามความในมาตรา ๑๑ แห่งพระราชบัญญัติการจัดซื้อจัดจ้างและการบริหารพัสดุภาครัฐ พุทธศักราช ๒๕๖๐ และข้อ ๑๑ แห่งระเบียบกระทรวงการคลังว่าด้วยการจัดซื้อจัดจ้างและการบริหารพัสดุภาครัฐ พุทธศักราช ๒๕๖๐ </w:t>
      </w:r>
      <w:r w:rsidR="00A13CB9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สถานีตำรวจ</w:t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ภูธรสวนพริกไทย</w:t>
      </w:r>
      <w:r w:rsidR="00A13CB9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จึงขอเผยแพร่แผนการจัดซื้อจัดจ้างประจำปีงบประมาณ พุทธศักราช ๒๕๖</w:t>
      </w:r>
      <w:r w:rsidR="00F35DF6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๘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ของ</w:t>
      </w:r>
      <w:r w:rsidR="00A827DF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สถานีตำรวจ</w:t>
      </w:r>
      <w:r w:rsidR="00A827DF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ภูธรสวนพริกไทย</w:t>
      </w:r>
      <w:r w:rsidR="00A827DF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เพื่อให้การดำเนินการจัดซื้อจัดจ้างของหน่วยงานเป็นไปด้วยความโปร่งใส และตรวจสอบได้ ตามรายละเอียดแนบท้ายประกาศนี้</w:t>
      </w:r>
    </w:p>
    <w:p w14:paraId="6AD7E662" w14:textId="6FB62F71" w:rsidR="006E4075" w:rsidRPr="009C5948" w:rsidRDefault="006E4075" w:rsidP="00613CB9">
      <w:pPr>
        <w:spacing w:before="120"/>
        <w:ind w:firstLine="1418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จึงประกาศให</w:t>
      </w:r>
      <w:r w:rsidR="00851AA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้ทราบโดยทั่วกัน</w:t>
      </w:r>
    </w:p>
    <w:p w14:paraId="2A659505" w14:textId="63976981" w:rsidR="00851AA1" w:rsidRPr="009C5948" w:rsidRDefault="00851AA1" w:rsidP="00851AA1">
      <w:pPr>
        <w:ind w:firstLine="2552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14:paraId="12DE5AD8" w14:textId="6FBD3F5B" w:rsidR="00851AA1" w:rsidRPr="009C5948" w:rsidRDefault="00851AA1" w:rsidP="00851AA1">
      <w:pPr>
        <w:ind w:firstLine="2552"/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ประกาศ   ณ   วันที่  </w:t>
      </w:r>
      <w:r w:rsidR="00882D2E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๑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="00882D2E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พฤศจิกายน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พ.ศ.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๒๕๖</w:t>
      </w:r>
      <w:r w:rsidR="00C941E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๗</w:t>
      </w:r>
    </w:p>
    <w:p w14:paraId="6FA6AC75" w14:textId="09B16DEA" w:rsidR="00851AA1" w:rsidRPr="009C5948" w:rsidRDefault="00851AA1" w:rsidP="00851AA1">
      <w:pPr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</w:p>
    <w:p w14:paraId="426233D7" w14:textId="76D2728A" w:rsidR="00851AA1" w:rsidRPr="009C5948" w:rsidRDefault="00C941E8" w:rsidP="00851AA1">
      <w:pPr>
        <w:tabs>
          <w:tab w:val="left" w:pos="3969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13536" behindDoc="0" locked="0" layoutInCell="1" allowOverlap="1" wp14:anchorId="5F36C9FC" wp14:editId="45578314">
            <wp:simplePos x="0" y="0"/>
            <wp:positionH relativeFrom="column">
              <wp:posOffset>3175635</wp:posOffset>
            </wp:positionH>
            <wp:positionV relativeFrom="paragraph">
              <wp:posOffset>207331</wp:posOffset>
            </wp:positionV>
            <wp:extent cx="885825" cy="25113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พ.ต.อ.สุวิทย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784" cy="253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3C152" w14:textId="4F638F70" w:rsidR="00851AA1" w:rsidRPr="009C5948" w:rsidRDefault="00851AA1" w:rsidP="00B00A51">
      <w:pPr>
        <w:tabs>
          <w:tab w:val="left" w:pos="3119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</w:t>
      </w:r>
      <w:r w:rsidR="0027316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="00B00A5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พันตำรวจเอก</w:t>
      </w:r>
      <w:r w:rsidR="00A13CB9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 </w:t>
      </w:r>
    </w:p>
    <w:p w14:paraId="3488A9C6" w14:textId="17A747AF" w:rsidR="00851AA1" w:rsidRPr="009C5948" w:rsidRDefault="00A13CB9" w:rsidP="00851AA1">
      <w:pPr>
        <w:tabs>
          <w:tab w:val="center" w:pos="5670"/>
        </w:tabs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                                                                </w:t>
      </w:r>
      <w:r w:rsidR="00851AA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(</w:t>
      </w:r>
      <w:r w:rsidR="00C941E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สุวิทย์ นันทกอบกุล</w:t>
      </w:r>
      <w:r w:rsidR="00851AA1"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)</w:t>
      </w:r>
    </w:p>
    <w:p w14:paraId="7F73C061" w14:textId="2BC30067" w:rsidR="00B00A51" w:rsidRPr="009C5948" w:rsidRDefault="00B00A51" w:rsidP="00851AA1">
      <w:pPr>
        <w:tabs>
          <w:tab w:val="center" w:pos="5670"/>
        </w:tabs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</w:pPr>
      <w:r w:rsidRPr="009C5948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ผู้กำกับการสถานีตำรวจ</w:t>
      </w:r>
      <w:r w:rsidR="00A13CB9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ภูธรสวนพริกไทย</w:t>
      </w:r>
    </w:p>
    <w:p w14:paraId="56CF5C79" w14:textId="4BA948CB" w:rsidR="003555F4" w:rsidRPr="009C5948" w:rsidRDefault="003555F4">
      <w:pPr>
        <w:spacing w:after="200"/>
        <w:rPr>
          <w:rFonts w:ascii="TH SarabunIT๙" w:hAnsi="TH SarabunIT๙" w:cs="TH SarabunIT๙"/>
          <w:color w:val="auto"/>
          <w:sz w:val="36"/>
          <w:szCs w:val="36"/>
          <w:cs/>
          <w:lang w:bidi="th-TH"/>
        </w:rPr>
      </w:pPr>
      <w:r w:rsidRPr="009C5948">
        <w:rPr>
          <w:rFonts w:ascii="TH SarabunIT๙" w:hAnsi="TH SarabunIT๙" w:cs="TH SarabunIT๙"/>
          <w:color w:val="auto"/>
          <w:sz w:val="36"/>
          <w:szCs w:val="36"/>
        </w:rPr>
        <w:br w:type="page"/>
      </w:r>
    </w:p>
    <w:p w14:paraId="3C491FFE" w14:textId="458C11B8" w:rsidR="006B58C8" w:rsidRPr="009C5948" w:rsidRDefault="006B58C8" w:rsidP="006B58C8">
      <w:pPr>
        <w:jc w:val="center"/>
        <w:rPr>
          <w:rFonts w:ascii="TH SarabunPSK" w:hAnsi="TH SarabunPSK" w:cs="TH SarabunPSK"/>
          <w:bCs/>
          <w:color w:val="auto"/>
          <w:sz w:val="36"/>
          <w:szCs w:val="36"/>
        </w:rPr>
      </w:pPr>
    </w:p>
    <w:p w14:paraId="45982A25" w14:textId="705DEC21" w:rsidR="006B58C8" w:rsidRPr="009C5948" w:rsidRDefault="006B58C8" w:rsidP="006B58C8">
      <w:pPr>
        <w:jc w:val="center"/>
        <w:rPr>
          <w:rFonts w:ascii="TH SarabunPSK" w:hAnsi="TH SarabunPSK" w:cs="TH SarabunPSK"/>
          <w:bCs/>
          <w:color w:val="auto"/>
          <w:sz w:val="36"/>
          <w:szCs w:val="36"/>
        </w:rPr>
      </w:pPr>
      <w:r w:rsidRPr="009C5948">
        <w:rPr>
          <w:rFonts w:ascii="TH SarabunPSK" w:hAnsi="TH SarabunPSK" w:cs="TH SarabunPSK"/>
          <w:bCs/>
          <w:color w:val="auto"/>
          <w:sz w:val="36"/>
          <w:szCs w:val="36"/>
          <w:cs/>
          <w:lang w:bidi="th-TH"/>
        </w:rPr>
        <w:t>แผนการจัดซื้อจัดจ้าง</w:t>
      </w:r>
      <w:r w:rsidRPr="009C594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 xml:space="preserve"> สถานีตำรวจ</w:t>
      </w:r>
      <w:r w:rsidR="003231B9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ภูธรสวนพริกไทย</w:t>
      </w:r>
      <w:r w:rsidRPr="009C5948">
        <w:rPr>
          <w:rFonts w:ascii="TH SarabunPSK" w:hAnsi="TH SarabunPSK" w:cs="TH SarabunPSK"/>
          <w:bCs/>
          <w:color w:val="auto"/>
          <w:sz w:val="36"/>
          <w:szCs w:val="36"/>
          <w:rtl/>
          <w:cs/>
        </w:rPr>
        <w:t xml:space="preserve"> </w:t>
      </w:r>
    </w:p>
    <w:p w14:paraId="6ADC6475" w14:textId="743583D6" w:rsidR="006B58C8" w:rsidRPr="009C5948" w:rsidRDefault="006B58C8" w:rsidP="006B58C8">
      <w:pPr>
        <w:jc w:val="center"/>
        <w:rPr>
          <w:rFonts w:ascii="TH SarabunPSK" w:hAnsi="TH SarabunPSK" w:cs="TH SarabunPSK"/>
          <w:b w:val="0"/>
          <w:bCs/>
          <w:color w:val="auto"/>
          <w:sz w:val="36"/>
          <w:szCs w:val="36"/>
          <w:lang w:bidi="th-TH"/>
        </w:rPr>
      </w:pPr>
      <w:r w:rsidRPr="009C5948">
        <w:rPr>
          <w:rFonts w:ascii="TH SarabunPSK" w:hAnsi="TH SarabunPSK" w:cs="TH SarabunPSK"/>
          <w:bCs/>
          <w:color w:val="auto"/>
          <w:sz w:val="36"/>
          <w:szCs w:val="36"/>
          <w:cs/>
          <w:lang w:bidi="th-TH"/>
        </w:rPr>
        <w:t>ประจำปีงบประมาณ</w:t>
      </w:r>
      <w:r w:rsidRPr="009C5948">
        <w:rPr>
          <w:rFonts w:ascii="TH SarabunPSK" w:hAnsi="TH SarabunPSK" w:cs="TH SarabunPSK"/>
          <w:bCs/>
          <w:color w:val="auto"/>
          <w:sz w:val="36"/>
          <w:szCs w:val="36"/>
          <w:rtl/>
          <w:cs/>
        </w:rPr>
        <w:t xml:space="preserve"> </w:t>
      </w:r>
      <w:r w:rsidRPr="009C594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พุทธศักราช ๒๕๖</w:t>
      </w:r>
      <w:r w:rsidR="00F4625C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๘</w:t>
      </w:r>
    </w:p>
    <w:p w14:paraId="31E71033" w14:textId="7119274E" w:rsidR="006B58C8" w:rsidRPr="009C5948" w:rsidRDefault="00B819E9" w:rsidP="00E94251">
      <w:pPr>
        <w:spacing w:before="240"/>
        <w:rPr>
          <w:rFonts w:ascii="TH SarabunPSK" w:hAnsi="TH SarabunPSK" w:cs="TH SarabunPSK"/>
          <w:b w:val="0"/>
          <w:bCs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cs/>
          <w:lang w:bidi="th-TH"/>
        </w:rPr>
        <w:t>๑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</w:rPr>
        <w:t xml:space="preserve">.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cs/>
          <w:lang w:bidi="th-TH"/>
        </w:rPr>
        <w:t>หลักการและเหตุผล</w:t>
      </w:r>
    </w:p>
    <w:p w14:paraId="2D578D8B" w14:textId="26E84837" w:rsidR="006B58C8" w:rsidRPr="009C5948" w:rsidRDefault="006B58C8" w:rsidP="006B58C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ตามพระราชบัญญัติการจัดซื้อจัดจ้างและการบริหารพัสดุภาครัฐ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๒๕๖๐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มาตรา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๑๑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กำหนดให้หน่วยงานของรัฐจัดทำแผนการจัดซื้อจัดจ้างประจำปี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และประกาศเผยแพร่ในระบบเครือข่าย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สารสนเทศของกรมบัญชีกลางและของหน่วยงานของรัฐ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ตามวิธีการที่กรมบัญชีกลางกำหนดและให้ปิดประกาศ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โดยเปิดเผย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br/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ณ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สถานที่ปิดประกาศของหน่วยงานของรัฐ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นอกจากนี้จะต้องปฏิบัติตามกฎหมาย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ระเบียบ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หรือหลักเกณฑ์อื่นที่เกี่ยวข้อง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ไม่ว่าจะเป็นเกณฑ์มาตรฐานและตัวชี้วัดความโปร่งใสด้านการจัดหาพัสดุตามพระราชบัญญัติข้อมูลข่าวสารของทางราชการ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๒๕๔๐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ที่กำหนดให้ส่วนราชการจะต้องมีการจัดทำแผนการจัดหาพัสดุประจำปี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โดยกำหนดวิธีการจัดหาให้สอดคล้องกับภารกิจ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เหมาะสมกับระเบียบ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กฎหมายที่เกี่ยวข้องโดยมุ่งหวังให้มีการแข่งขันที่เป็นธรรม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รวมถึงพระราชกฤษฎีกาว่าด้วยหลักเกณฑ์และวิธีการบริหารกิจการบ้านเมืองที่ดี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B819E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๒๕๔๖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มาตรา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B819E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๒๓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กำหนดว่า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การจัดซื้อจัดจ้างให้ส่วนราชการ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ดำเนินการโดยเปิดเผยและเที่ยงธรรมโดยพิจารณาประโยชน์และผลเสียทางสังคม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ภาระต่อประชาชน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คุณภาพ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วัตถุประสงค์ที่จะใช้ราคาและประโยชน์ระยะยาวของส่วนราชการที่จะได้รับ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ทั้งนี้เพื่อให้ส่วนราชการมีวิธีการจัดหาพัสดุให้เกิดความคุ้มค่า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b w:val="0"/>
          <w:bCs/>
          <w:color w:val="auto"/>
          <w:sz w:val="32"/>
          <w:szCs w:val="32"/>
        </w:rPr>
        <w:t>(Value or Money)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ความโปร่งใส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ความมีประสิทธิภาพ</w:t>
      </w:r>
      <w:r w:rsidR="003231B9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และประสิทธิผลอันสอดคล้องกับหลักธรรมาภิบาล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b w:val="0"/>
          <w:bCs/>
          <w:color w:val="auto"/>
          <w:sz w:val="32"/>
          <w:szCs w:val="32"/>
        </w:rPr>
        <w:t>(Good Governance)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ซึ่งเป็นส่วนสำคัญในการบริหารราชการแผ่นดินเพื่อให้เป็นไปตามระเบียบ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กฎหมาย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ประกาศ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ของทางราชการที่เกี่ยวข้อง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และให้การจัดซื้อจัดจ้าง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เป็นไปปอย่างมีประสิทธิภาพและเกิดประสิทธิผล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3231B9" w:rsidRPr="003231B9">
        <w:rPr>
          <w:rFonts w:ascii="TH SarabunPSK" w:hAnsi="TH SarabunPSK" w:cs="TH SarabunPSK" w:hint="cs"/>
          <w:b w:val="0"/>
          <w:color w:val="auto"/>
          <w:sz w:val="32"/>
          <w:szCs w:val="32"/>
          <w:cs/>
          <w:lang w:bidi="th-TH"/>
        </w:rPr>
        <w:t>สถานีตำรวจภูธรสวนพริกไทย</w:t>
      </w:r>
      <w:r w:rsidR="003231B9" w:rsidRPr="009C5948">
        <w:rPr>
          <w:rFonts w:ascii="TH SarabunPSK" w:hAnsi="TH SarabunPSK" w:cs="TH SarabunPSK"/>
          <w:bCs/>
          <w:color w:val="auto"/>
          <w:sz w:val="36"/>
          <w:szCs w:val="36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จึงได้จัดทำแผนการจัดซื้อจัดจ้างประจำปีงบประมาณ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B819E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๒๕๖</w:t>
      </w:r>
      <w:r w:rsidR="00F4625C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๘</w:t>
      </w:r>
    </w:p>
    <w:p w14:paraId="12DDD907" w14:textId="77777777" w:rsidR="006B58C8" w:rsidRPr="009C5948" w:rsidRDefault="006B58C8" w:rsidP="006B58C8">
      <w:pPr>
        <w:ind w:firstLine="720"/>
        <w:rPr>
          <w:rFonts w:ascii="TH SarabunPSK" w:hAnsi="TH SarabunPSK" w:cs="TH SarabunPSK"/>
          <w:color w:val="auto"/>
          <w:sz w:val="16"/>
          <w:szCs w:val="16"/>
        </w:rPr>
      </w:pPr>
    </w:p>
    <w:p w14:paraId="63DB989D" w14:textId="19489C35" w:rsidR="006B58C8" w:rsidRPr="009C5948" w:rsidRDefault="00B819E9" w:rsidP="006B58C8">
      <w:pPr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๒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 xml:space="preserve">.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  <w:lang w:bidi="th-TH"/>
        </w:rPr>
        <w:t>วัตถุประสงค์</w:t>
      </w:r>
    </w:p>
    <w:p w14:paraId="7A7AAC47" w14:textId="5E511CEB" w:rsidR="006B58C8" w:rsidRPr="009C5948" w:rsidRDefault="00B819E9" w:rsidP="009C594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๒.๑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เพื่อให้การดำเนินงานด้านพัสดุของ</w:t>
      </w:r>
      <w:r w:rsidR="003231B9" w:rsidRPr="003231B9">
        <w:rPr>
          <w:rFonts w:ascii="TH SarabunPSK" w:hAnsi="TH SarabunPSK" w:cs="TH SarabunPSK" w:hint="cs"/>
          <w:b w:val="0"/>
          <w:color w:val="auto"/>
          <w:sz w:val="32"/>
          <w:szCs w:val="32"/>
          <w:cs/>
          <w:lang w:bidi="th-TH"/>
        </w:rPr>
        <w:t>สถานีตำรวจภูธรสวนพริกไทย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สอดคล้องกับกฎหมาย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ระเบียบประกาศ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ของทางราชการที่เกี่ยวข้อง</w:t>
      </w:r>
    </w:p>
    <w:p w14:paraId="4F30198D" w14:textId="33A29316" w:rsidR="006B58C8" w:rsidRPr="009C5948" w:rsidRDefault="008C4E77" w:rsidP="009C594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๒.๒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เพื่อให้การบริหารงานพัสดุเป็นไปอย่างมีประสิทธิภาพและเกิดประสิทธิผล</w:t>
      </w:r>
    </w:p>
    <w:p w14:paraId="03511682" w14:textId="1127F2EA" w:rsidR="006B58C8" w:rsidRPr="009C5948" w:rsidRDefault="008C4E77" w:rsidP="009C5948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๒.๓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เพื่อให้มีแนวทางในการบริหารงานพัสดุที่ชัดเจน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ป้องกันการเกิดข้อผิดพลาด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ลดภาระหรือความ</w:t>
      </w:r>
    </w:p>
    <w:p w14:paraId="20ED8C0A" w14:textId="0A654CC1" w:rsidR="006B58C8" w:rsidRPr="009C5948" w:rsidRDefault="006B58C8" w:rsidP="009C5948">
      <w:pPr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ซ้ำซ้อนในการจัดหาพัสดุรวมถึงปัญหาอันเนื่องมาจากการไม่เข้าใจในระเบียบปฏิบัติหรือช่วงเวลา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ในการจัดหาพัสดุ</w:t>
      </w:r>
    </w:p>
    <w:p w14:paraId="3A73ADCB" w14:textId="4F4755C0" w:rsidR="006B58C8" w:rsidRDefault="008C4E77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๓.๔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เพื่อให้ผู้บังคับบัญชา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สามารถตรวจสอบและรับทราบข้อมูลที่เกี่ยวข้องกับการจัดหาพัสดุ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ทุกประเภท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ของ</w:t>
      </w:r>
      <w:r w:rsidR="003231B9" w:rsidRPr="003231B9">
        <w:rPr>
          <w:rFonts w:ascii="TH SarabunPSK" w:hAnsi="TH SarabunPSK" w:cs="TH SarabunPSK" w:hint="cs"/>
          <w:b w:val="0"/>
          <w:color w:val="auto"/>
          <w:sz w:val="32"/>
          <w:szCs w:val="32"/>
          <w:cs/>
          <w:lang w:bidi="th-TH"/>
        </w:rPr>
        <w:t>สถานีตำรวจภูธรสวนพริกไทย</w:t>
      </w:r>
    </w:p>
    <w:p w14:paraId="7A1D9858" w14:textId="77777777" w:rsidR="003231B9" w:rsidRDefault="003231B9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</w:p>
    <w:p w14:paraId="7508FFD7" w14:textId="77777777" w:rsidR="002A16AB" w:rsidRDefault="002A16AB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</w:p>
    <w:p w14:paraId="79ECDA3C" w14:textId="77777777" w:rsidR="002A16AB" w:rsidRDefault="002A16AB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</w:p>
    <w:p w14:paraId="78287D5E" w14:textId="71D86A23" w:rsidR="003231B9" w:rsidRDefault="002147FF" w:rsidP="002147FF">
      <w:pPr>
        <w:ind w:firstLine="720"/>
        <w:jc w:val="right"/>
        <w:rPr>
          <w:rFonts w:ascii="TH SarabunPSK" w:hAnsi="TH SarabunPSK" w:cs="TH SarabunPSK"/>
          <w:color w:val="auto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/๓.๕ เพื่อให้เกิด...</w:t>
      </w:r>
    </w:p>
    <w:p w14:paraId="7759DC19" w14:textId="77777777" w:rsidR="003231B9" w:rsidRDefault="003231B9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</w:p>
    <w:p w14:paraId="1CF407AE" w14:textId="08327725" w:rsidR="003231B9" w:rsidRDefault="002147FF" w:rsidP="002147FF">
      <w:pPr>
        <w:ind w:firstLine="720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- ๒ </w:t>
      </w:r>
      <w:r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–</w:t>
      </w:r>
    </w:p>
    <w:p w14:paraId="477AD40A" w14:textId="77777777" w:rsidR="002147FF" w:rsidRPr="009C5948" w:rsidRDefault="002147FF" w:rsidP="002147FF">
      <w:pPr>
        <w:ind w:firstLine="720"/>
        <w:jc w:val="center"/>
        <w:rPr>
          <w:rFonts w:ascii="TH SarabunPSK" w:hAnsi="TH SarabunPSK" w:cs="TH SarabunPSK"/>
          <w:color w:val="auto"/>
          <w:sz w:val="32"/>
          <w:szCs w:val="32"/>
          <w:lang w:bidi="th-TH"/>
        </w:rPr>
      </w:pPr>
    </w:p>
    <w:p w14:paraId="12319092" w14:textId="7A9E25EB" w:rsidR="00B06990" w:rsidRPr="009C5948" w:rsidRDefault="00B06990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๓.๕ เพื่อให้</w:t>
      </w:r>
      <w:bookmarkStart w:id="0" w:name="_Hlk135039706"/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เกิดความโปร่งใส และสามารถตรวจสอบได้</w:t>
      </w:r>
      <w:bookmarkEnd w:id="0"/>
    </w:p>
    <w:p w14:paraId="02DF0A35" w14:textId="77777777" w:rsidR="006B58C8" w:rsidRPr="009C5948" w:rsidRDefault="006B58C8" w:rsidP="006B58C8">
      <w:pPr>
        <w:jc w:val="thaiDistribute"/>
        <w:rPr>
          <w:rFonts w:ascii="TH SarabunPSK" w:hAnsi="TH SarabunPSK" w:cs="TH SarabunPSK"/>
          <w:color w:val="auto"/>
          <w:sz w:val="12"/>
          <w:szCs w:val="12"/>
        </w:rPr>
      </w:pPr>
    </w:p>
    <w:p w14:paraId="41975557" w14:textId="35621533" w:rsidR="006B58C8" w:rsidRPr="009C5948" w:rsidRDefault="008C4E77" w:rsidP="006B58C8">
      <w:pPr>
        <w:jc w:val="thaiDistribute"/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๔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>.</w:t>
      </w: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  <w:lang w:bidi="th-TH"/>
        </w:rPr>
        <w:t>วิธีดำเนินการ</w:t>
      </w:r>
    </w:p>
    <w:p w14:paraId="07965672" w14:textId="38A0188A" w:rsidR="00B06990" w:rsidRPr="009C5948" w:rsidRDefault="006B58C8" w:rsidP="008C4E77">
      <w:pPr>
        <w:ind w:firstLine="72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งานอำนวยการ</w:t>
      </w:r>
      <w:r w:rsidR="002147FF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2147FF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ซึ่งรับผิดชอบงานพัสดุของหน่วยงาน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ได้พิจารณา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วิเคราะห์ความต้องการพัสดุของทุกสายงาน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ใน</w:t>
      </w:r>
      <w:r w:rsidR="002147FF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2147FF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2147FF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จากแผนปฏิบัติการ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ประจำปีงบประมาณ</w:t>
      </w:r>
      <w:r w:rsidR="00716585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๒๕๖๘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จึงได้จัดทำแผนการจัดซื้อจัดจ้างดังกล่าว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โดยจำแนกรายจ่ายตามงบประมาณของสถานี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ซึ่งในแต่ละรายการประกอบด้วย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</w:p>
    <w:p w14:paraId="70AF95DC" w14:textId="77777777" w:rsidR="00B06990" w:rsidRPr="009C5948" w:rsidRDefault="006B58C8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/>
          <w:sz w:val="32"/>
          <w:szCs w:val="32"/>
          <w:cs/>
        </w:rPr>
        <w:t>ชื่อโครงการ/</w:t>
      </w:r>
      <w:r w:rsidR="00B06990" w:rsidRPr="009C5948">
        <w:rPr>
          <w:rFonts w:ascii="TH SarabunPSK" w:hAnsi="TH SarabunPSK" w:cs="TH SarabunPSK" w:hint="cs"/>
          <w:sz w:val="32"/>
          <w:szCs w:val="32"/>
          <w:cs/>
        </w:rPr>
        <w:t>กิจกรรม</w:t>
      </w:r>
    </w:p>
    <w:p w14:paraId="6681F90F" w14:textId="77777777" w:rsidR="00B06990" w:rsidRPr="009C5948" w:rsidRDefault="00B06990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เป้าหมาย/วิธีการดำเนินการ</w:t>
      </w:r>
    </w:p>
    <w:p w14:paraId="70FAE461" w14:textId="0369F29E" w:rsidR="006B58C8" w:rsidRPr="009C5948" w:rsidRDefault="00B06990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งบประมาณ/</w:t>
      </w:r>
      <w:r w:rsidR="001625F7" w:rsidRPr="009C5948">
        <w:rPr>
          <w:rFonts w:ascii="TH SarabunPSK" w:hAnsi="TH SarabunPSK" w:cs="TH SarabunPSK" w:hint="cs"/>
          <w:sz w:val="32"/>
          <w:szCs w:val="32"/>
          <w:cs/>
        </w:rPr>
        <w:t>แห่งที่จัดสรร/สนับสนุน</w:t>
      </w:r>
    </w:p>
    <w:p w14:paraId="51C06212" w14:textId="00B937E5" w:rsidR="001625F7" w:rsidRPr="009C5948" w:rsidRDefault="001625F7" w:rsidP="00B06990">
      <w:pPr>
        <w:pStyle w:val="ListParagraph"/>
        <w:numPr>
          <w:ilvl w:val="0"/>
          <w:numId w:val="3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ระยะเวลาดำเนินการ</w:t>
      </w:r>
    </w:p>
    <w:p w14:paraId="4CA96281" w14:textId="2FA16120" w:rsidR="001625F7" w:rsidRPr="009C5948" w:rsidRDefault="001625F7" w:rsidP="00CF5BE9">
      <w:pPr>
        <w:pStyle w:val="ListParagraph"/>
        <w:numPr>
          <w:ilvl w:val="0"/>
          <w:numId w:val="3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9C5948">
        <w:rPr>
          <w:rFonts w:ascii="TH SarabunPSK" w:hAnsi="TH SarabunPSK" w:cs="TH SarabunPSK" w:hint="cs"/>
          <w:sz w:val="32"/>
          <w:szCs w:val="32"/>
          <w:cs/>
        </w:rPr>
        <w:t>ผลที่คาดว่าจะได้รับ</w:t>
      </w:r>
    </w:p>
    <w:p w14:paraId="09011841" w14:textId="522210C8" w:rsidR="00CF5BE9" w:rsidRPr="009C5948" w:rsidRDefault="00CF5BE9" w:rsidP="00CF5BE9">
      <w:pPr>
        <w:ind w:left="720"/>
        <w:jc w:val="thaiDistribute"/>
        <w:rPr>
          <w:rFonts w:ascii="TH SarabunPSK" w:hAnsi="TH SarabunPSK" w:cs="TH SarabunPSK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( รายละเอียดแผนตามเอกสารที่แนบ)</w:t>
      </w:r>
    </w:p>
    <w:p w14:paraId="1188AEFB" w14:textId="77777777" w:rsidR="006B58C8" w:rsidRPr="009C5948" w:rsidRDefault="006B58C8" w:rsidP="006B58C8">
      <w:pPr>
        <w:rPr>
          <w:rFonts w:ascii="TH SarabunPSK" w:hAnsi="TH SarabunPSK" w:cs="TH SarabunPSK"/>
          <w:color w:val="auto"/>
          <w:sz w:val="32"/>
          <w:szCs w:val="32"/>
        </w:rPr>
      </w:pPr>
    </w:p>
    <w:p w14:paraId="43AD7E0B" w14:textId="093B725E" w:rsidR="006B58C8" w:rsidRPr="009C5948" w:rsidRDefault="008C4E77" w:rsidP="006B58C8">
      <w:pPr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  <w:lang w:bidi="th-TH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๕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 xml:space="preserve">.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  <w:lang w:bidi="th-TH"/>
        </w:rPr>
        <w:t>ระยะเวลาในการจัดซื้อจัดจ้าง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  <w:lang w:bidi="th-TH"/>
        </w:rPr>
        <w:t>ประจำปีงบประมาณ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rtl/>
          <w:cs/>
        </w:rPr>
        <w:t xml:space="preserve"> </w:t>
      </w: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๒๕๖</w:t>
      </w:r>
      <w:r w:rsidR="00716585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๘</w:t>
      </w:r>
    </w:p>
    <w:p w14:paraId="27C7DDBC" w14:textId="2024806F" w:rsidR="006B58C8" w:rsidRPr="009C5948" w:rsidRDefault="006B58C8" w:rsidP="001625F7">
      <w:pPr>
        <w:ind w:firstLine="851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ในการจัดหาพัสดุตามแผนจัดซื้อจัดจ้างประจ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ปีงบประมาณ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พุทธศักราช ๒๕๖</w:t>
      </w:r>
      <w:r w:rsidR="00716585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๘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กำหนดให้มีการจัดซื้อจัดจ้างตั้งแต่ช่วงเดือน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ตุลาคม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๒๕๖</w:t>
      </w:r>
      <w:r w:rsidR="00716585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๗</w:t>
      </w:r>
      <w:r w:rsidRPr="009C5948">
        <w:rPr>
          <w:rFonts w:ascii="TH SarabunPSK" w:hAnsi="TH SarabunPSK" w:cs="TH SarabunPSK"/>
          <w:color w:val="auto"/>
          <w:sz w:val="32"/>
          <w:szCs w:val="32"/>
        </w:rPr>
        <w:t xml:space="preserve"> –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เดือน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กันยายน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8C4E77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๒๕๖</w:t>
      </w:r>
      <w:r w:rsidR="00716585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๘</w:t>
      </w:r>
    </w:p>
    <w:p w14:paraId="3A608101" w14:textId="02F38392" w:rsidR="006B58C8" w:rsidRPr="009C5948" w:rsidRDefault="008C4E77" w:rsidP="00B749DE">
      <w:pPr>
        <w:spacing w:before="120"/>
        <w:rPr>
          <w:rFonts w:ascii="TH SarabunPSK" w:hAnsi="TH SarabunPSK" w:cs="TH SarabunPSK"/>
          <w:b w:val="0"/>
          <w:bCs/>
          <w:color w:val="auto"/>
          <w:sz w:val="32"/>
          <w:szCs w:val="32"/>
          <w:u w:val="single"/>
        </w:rPr>
      </w:pP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>๖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</w:rPr>
        <w:t>.</w:t>
      </w:r>
      <w:r w:rsidRPr="009C5948">
        <w:rPr>
          <w:rFonts w:ascii="TH SarabunPSK" w:hAnsi="TH SarabunPSK" w:cs="TH SarabunPSK" w:hint="cs"/>
          <w:bCs/>
          <w:color w:val="auto"/>
          <w:sz w:val="32"/>
          <w:szCs w:val="32"/>
          <w:u w:val="single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bCs/>
          <w:color w:val="auto"/>
          <w:sz w:val="32"/>
          <w:szCs w:val="32"/>
          <w:u w:val="single"/>
          <w:cs/>
          <w:lang w:bidi="th-TH"/>
        </w:rPr>
        <w:t>ประโยชน์ที่คาดว่าจะได้รับ</w:t>
      </w:r>
    </w:p>
    <w:p w14:paraId="2E7160DA" w14:textId="13DAF54C" w:rsidR="006B58C8" w:rsidRPr="009C5948" w:rsidRDefault="008C4E77" w:rsidP="00A047B9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</w:rPr>
        <w:t>.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๑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การดำเนินงานด้านพัสดุ</w:t>
      </w:r>
      <w:r w:rsidR="007A2E6E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7A2E6E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7A2E6E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ถูกต้อง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สอดคล้องกับกฎหมาย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ระเบียบ</w:t>
      </w:r>
      <w:r w:rsidR="00A047B9"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ประกาศของทางราชการที่เกี่ยวข้อง</w:t>
      </w:r>
    </w:p>
    <w:p w14:paraId="4E9D57C5" w14:textId="06795630" w:rsidR="006B58C8" w:rsidRPr="009C5948" w:rsidRDefault="00A047B9" w:rsidP="006B58C8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๖.๒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การบริหารงานพัสดุเป็นไปด้วยความเรียบร้อยอย่างมีประสิทธิภาพและเกิดประสิทธิผล</w:t>
      </w:r>
    </w:p>
    <w:p w14:paraId="053D12D6" w14:textId="16474B83" w:rsidR="006B58C8" w:rsidRPr="009C5948" w:rsidRDefault="00A047B9" w:rsidP="006B58C8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๖.๓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การบริหารงานพัสดุมีความชัดเจน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ป้องกันการเกิดข้อผิดพลาด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ลดภาระหรือความซ้ำซ้อนในการ</w:t>
      </w:r>
    </w:p>
    <w:p w14:paraId="13084F4C" w14:textId="77777777" w:rsidR="006B58C8" w:rsidRPr="009C5948" w:rsidRDefault="006B58C8" w:rsidP="006B58C8">
      <w:pPr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จัดหาพัสดุ</w:t>
      </w:r>
      <w:r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รวมถึงปัญหาอันเนื่องมาจากการไม่เข้าใจในระเบียบการปฏิบัติหรือช่วงเวลาในการจัดหาพัสดุ</w:t>
      </w:r>
    </w:p>
    <w:p w14:paraId="69F21148" w14:textId="43AF655E" w:rsidR="00703EE3" w:rsidRPr="009C5948" w:rsidRDefault="00A047B9" w:rsidP="00022822">
      <w:pPr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๖.๔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ผู้บังคับบัญชาสามารถตรวจสอบและรับทราบข้อมูลที่เกี่ยวข้องกับการจัดหา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พัสดุทุกประเภทของ</w:t>
      </w:r>
      <w:r w:rsidR="002147FF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2147FF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2147FF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ทั้งในรอบเดือน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ไตรมาส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rtl/>
          <w:cs/>
        </w:rPr>
        <w:t xml:space="preserve"> </w:t>
      </w:r>
      <w:r w:rsidR="006B58C8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หรือตลอดปีงบประมาณ</w:t>
      </w:r>
    </w:p>
    <w:p w14:paraId="40A740FF" w14:textId="14FCFDB5" w:rsidR="001625F7" w:rsidRPr="009C5948" w:rsidRDefault="001625F7" w:rsidP="00022822">
      <w:pPr>
        <w:ind w:firstLine="720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๖.๕ เกิดความโปร่งใส</w:t>
      </w:r>
      <w:r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 </w:t>
      </w:r>
      <w:r w:rsidRPr="009C5948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และสามารถตรวจสอบได้</w:t>
      </w:r>
    </w:p>
    <w:p w14:paraId="31EAF883" w14:textId="64A3B4BE" w:rsidR="001B135A" w:rsidRDefault="001B135A" w:rsidP="002D2ED4">
      <w:pPr>
        <w:spacing w:after="200"/>
        <w:rPr>
          <w:rFonts w:ascii="TH SarabunIT๙" w:hAnsi="TH SarabunIT๙" w:cs="TH SarabunIT๙"/>
          <w:sz w:val="32"/>
          <w:szCs w:val="32"/>
        </w:rPr>
      </w:pPr>
    </w:p>
    <w:p w14:paraId="4B64F318" w14:textId="39BEC045" w:rsidR="002415F6" w:rsidRDefault="002415F6">
      <w:pPr>
        <w:spacing w:after="2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FDBD375" w14:textId="054C98CE" w:rsidR="002415F6" w:rsidRDefault="002415F6" w:rsidP="002415F6">
      <w:pPr>
        <w:jc w:val="center"/>
        <w:rPr>
          <w:rFonts w:ascii="TH SarabunPSK" w:hAnsi="TH SarabunPSK" w:cs="TH SarabunPSK"/>
          <w:bCs/>
          <w:sz w:val="36"/>
          <w:szCs w:val="36"/>
        </w:rPr>
      </w:pPr>
    </w:p>
    <w:p w14:paraId="3F4C2165" w14:textId="77777777" w:rsidR="002415F6" w:rsidRPr="00306208" w:rsidRDefault="002415F6" w:rsidP="002415F6">
      <w:pPr>
        <w:jc w:val="center"/>
        <w:rPr>
          <w:rFonts w:ascii="TH SarabunPSK" w:hAnsi="TH SarabunPSK" w:cs="TH SarabunPSK"/>
          <w:bCs/>
          <w:color w:val="auto"/>
          <w:sz w:val="36"/>
          <w:szCs w:val="36"/>
          <w:lang w:bidi="th-TH"/>
        </w:rPr>
      </w:pPr>
      <w:r w:rsidRPr="0030620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การติดตามประเมินผลตาม</w:t>
      </w:r>
      <w:r w:rsidRPr="00306208">
        <w:rPr>
          <w:rFonts w:ascii="TH SarabunPSK" w:hAnsi="TH SarabunPSK" w:cs="TH SarabunPSK"/>
          <w:bCs/>
          <w:color w:val="auto"/>
          <w:sz w:val="36"/>
          <w:szCs w:val="36"/>
          <w:cs/>
          <w:lang w:bidi="th-TH"/>
        </w:rPr>
        <w:t>แผนการจัดซื้อจัดจ้าง</w:t>
      </w:r>
      <w:r w:rsidRPr="0030620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 xml:space="preserve"> </w:t>
      </w:r>
    </w:p>
    <w:p w14:paraId="475F1AA2" w14:textId="77777777" w:rsidR="002147FF" w:rsidRPr="002147FF" w:rsidRDefault="002147FF" w:rsidP="002415F6">
      <w:pPr>
        <w:jc w:val="center"/>
        <w:rPr>
          <w:rFonts w:ascii="TH SarabunPSK" w:hAnsi="TH SarabunPSK" w:cs="TH SarabunPSK"/>
          <w:b w:val="0"/>
          <w:bCs/>
          <w:color w:val="auto"/>
          <w:sz w:val="36"/>
          <w:szCs w:val="36"/>
        </w:rPr>
      </w:pPr>
      <w:r w:rsidRPr="002147FF">
        <w:rPr>
          <w:rFonts w:ascii="TH SarabunPSK" w:hAnsi="TH SarabunPSK" w:cs="TH SarabunPSK"/>
          <w:b w:val="0"/>
          <w:bCs/>
          <w:color w:val="auto"/>
          <w:sz w:val="36"/>
          <w:szCs w:val="36"/>
          <w:cs/>
          <w:lang w:bidi="th-TH"/>
        </w:rPr>
        <w:t>สถานีต</w:t>
      </w:r>
      <w:r w:rsidRPr="002147FF">
        <w:rPr>
          <w:rFonts w:ascii="TH SarabunPSK" w:hAnsi="TH SarabunPSK" w:cs="TH SarabunPSK" w:hint="cs"/>
          <w:b w:val="0"/>
          <w:bCs/>
          <w:color w:val="auto"/>
          <w:sz w:val="36"/>
          <w:szCs w:val="36"/>
          <w:cs/>
          <w:lang w:bidi="th-TH"/>
        </w:rPr>
        <w:t>ำรวจภูธรสวนพริกไทย</w:t>
      </w:r>
    </w:p>
    <w:p w14:paraId="2260A1DF" w14:textId="02D2BA86" w:rsidR="002415F6" w:rsidRPr="00306208" w:rsidRDefault="002415F6" w:rsidP="002415F6">
      <w:pPr>
        <w:jc w:val="center"/>
        <w:rPr>
          <w:rFonts w:ascii="TH SarabunPSK" w:hAnsi="TH SarabunPSK" w:cs="TH SarabunPSK"/>
          <w:bCs/>
          <w:color w:val="auto"/>
          <w:sz w:val="36"/>
          <w:szCs w:val="36"/>
          <w:lang w:bidi="th-TH"/>
        </w:rPr>
      </w:pPr>
      <w:r w:rsidRPr="00306208">
        <w:rPr>
          <w:rFonts w:ascii="TH SarabunPSK" w:hAnsi="TH SarabunPSK" w:cs="TH SarabunPSK"/>
          <w:bCs/>
          <w:color w:val="auto"/>
          <w:sz w:val="36"/>
          <w:szCs w:val="36"/>
          <w:cs/>
          <w:lang w:bidi="th-TH"/>
        </w:rPr>
        <w:t>ประจำปีงบประมาณ</w:t>
      </w:r>
      <w:r w:rsidRPr="00306208">
        <w:rPr>
          <w:rFonts w:ascii="TH SarabunPSK" w:hAnsi="TH SarabunPSK" w:cs="TH SarabunPSK"/>
          <w:bCs/>
          <w:color w:val="auto"/>
          <w:sz w:val="36"/>
          <w:szCs w:val="36"/>
          <w:rtl/>
          <w:cs/>
        </w:rPr>
        <w:t xml:space="preserve"> </w:t>
      </w:r>
      <w:r w:rsidRPr="00306208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พุทธศักราช ๒๕๖</w:t>
      </w:r>
      <w:r w:rsidR="00716585">
        <w:rPr>
          <w:rFonts w:ascii="TH SarabunPSK" w:hAnsi="TH SarabunPSK" w:cs="TH SarabunPSK" w:hint="cs"/>
          <w:bCs/>
          <w:color w:val="auto"/>
          <w:sz w:val="36"/>
          <w:szCs w:val="36"/>
          <w:cs/>
          <w:lang w:bidi="th-TH"/>
        </w:rPr>
        <w:t>๘</w:t>
      </w:r>
    </w:p>
    <w:p w14:paraId="2BA02C3A" w14:textId="7D5C5AEE" w:rsidR="00306208" w:rsidRPr="00306208" w:rsidRDefault="00306208" w:rsidP="002415F6">
      <w:pPr>
        <w:jc w:val="center"/>
        <w:rPr>
          <w:rFonts w:ascii="TH SarabunPSK" w:hAnsi="TH SarabunPSK" w:cs="TH SarabunPSK"/>
          <w:b w:val="0"/>
          <w:bCs/>
          <w:color w:val="auto"/>
          <w:sz w:val="36"/>
          <w:szCs w:val="36"/>
          <w:lang w:bidi="th-TH"/>
        </w:rPr>
      </w:pPr>
      <w:r w:rsidRPr="00306208">
        <w:rPr>
          <w:rFonts w:ascii="TH SarabunPSK" w:hAnsi="TH SarabunPSK" w:cs="TH SarabunPSK"/>
          <w:bCs/>
          <w:color w:val="auto"/>
          <w:sz w:val="36"/>
          <w:szCs w:val="36"/>
          <w:lang w:bidi="th-TH"/>
        </w:rPr>
        <w:t>_______________________</w:t>
      </w:r>
    </w:p>
    <w:p w14:paraId="4BD864FD" w14:textId="1E56D9F6" w:rsidR="002415F6" w:rsidRPr="00306208" w:rsidRDefault="002415F6" w:rsidP="002415F6">
      <w:pPr>
        <w:ind w:right="48" w:firstLine="851"/>
        <w:jc w:val="thaiDistribute"/>
        <w:rPr>
          <w:rFonts w:ascii="TH SarabunIT๙" w:hAnsi="TH SarabunIT๙" w:cs="TH SarabunIT๙"/>
          <w:color w:val="auto"/>
          <w:spacing w:val="8"/>
          <w:szCs w:val="32"/>
          <w:lang w:bidi="th-TH"/>
        </w:rPr>
      </w:pPr>
      <w:r w:rsidRPr="00306208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>การดำเนินการเพื่อให้บรรลุเป้าประสงค์ ตามแผนจัดซื้อจัดจ้างหรือจัดหาพัสดุประจำปี พุทธศักราช ๒๕๖</w:t>
      </w:r>
      <w:r w:rsidR="00F35DF6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>๘</w:t>
      </w:r>
      <w:r w:rsidRPr="00306208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 xml:space="preserve"> ของ</w:t>
      </w:r>
      <w:r w:rsidR="007A2E6E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7A2E6E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7A2E6E">
        <w:rPr>
          <w:rFonts w:ascii="TH SarabunIT๙" w:hAnsi="TH SarabunIT๙" w:cs="TH SarabunIT๙"/>
          <w:color w:val="auto"/>
          <w:spacing w:val="8"/>
          <w:szCs w:val="32"/>
          <w:lang w:bidi="th-TH"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>ซึ่งในแต่ละโครงการ/กิจกรรม มีเป้าหมาย/วิธีการดำเนินการ/กรอบระยะเวลา และผลการเบิกจ่าย ในการวัดความสำเร็จของแผนจัดซื้อจัดจ้างหรือจัดหาพัสดุ โดย</w:t>
      </w:r>
      <w:r w:rsidR="007A2E6E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7A2E6E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Pr="00306208">
        <w:rPr>
          <w:rFonts w:ascii="TH SarabunIT๙" w:hAnsi="TH SarabunIT๙" w:cs="TH SarabunIT๙" w:hint="cs"/>
          <w:color w:val="auto"/>
          <w:spacing w:val="8"/>
          <w:szCs w:val="32"/>
          <w:cs/>
          <w:lang w:bidi="th-TH"/>
        </w:rPr>
        <w:t>เป็นผู้รับผิดชอบในการเบิกจ่าย และจะต้องรายงานผลการดำเนินการตามแผนจัดซื้อหรือจัดหาพัสดุ ตามห้วงเวลา ดังนี้</w:t>
      </w:r>
    </w:p>
    <w:p w14:paraId="47A72071" w14:textId="0FB19AC6" w:rsidR="002415F6" w:rsidRPr="00306208" w:rsidRDefault="002415F6" w:rsidP="002415F6">
      <w:pPr>
        <w:spacing w:before="120"/>
        <w:ind w:firstLine="851"/>
        <w:jc w:val="thaiDistribute"/>
        <w:rPr>
          <w:rFonts w:ascii="TH SarabunIT๙" w:hAnsi="TH SarabunIT๙" w:cs="TH SarabunIT๙"/>
          <w:color w:val="auto"/>
          <w:szCs w:val="32"/>
          <w:lang w:bidi="th-TH"/>
        </w:rPr>
      </w:pP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รายงานผลการดำเนินการตามแผนปฏิบัติราชการ</w:t>
      </w:r>
      <w:r w:rsidR="007A2E6E">
        <w:rPr>
          <w:rFonts w:ascii="TH SarabunIT๙" w:hAnsi="TH SarabunIT๙" w:cs="TH SarabunIT๙" w:hint="cs"/>
          <w:color w:val="auto"/>
          <w:szCs w:val="32"/>
          <w:cs/>
          <w:lang w:bidi="th-TH"/>
        </w:rPr>
        <w:t>ของ</w:t>
      </w:r>
      <w:r w:rsidR="007A2E6E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7A2E6E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7A2E6E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ประจำปีงบประมาณ</w:t>
      </w:r>
      <w:r w:rsidRPr="00306208">
        <w:rPr>
          <w:rFonts w:ascii="TH SarabunIT๙" w:hAnsi="TH SarabunIT๙" w:cs="TH SarabunIT๙" w:hint="cs"/>
          <w:color w:val="auto"/>
          <w:szCs w:val="32"/>
          <w:rtl/>
          <w:cs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พุทธศักราช </w:t>
      </w:r>
      <w:r w:rsidRPr="00306208">
        <w:rPr>
          <w:rFonts w:ascii="TH SarabunIT๙" w:hAnsi="TH SarabunIT๙" w:cs="TH SarabunIT๙" w:hint="cs"/>
          <w:color w:val="auto"/>
          <w:szCs w:val="32"/>
          <w:rtl/>
          <w:cs/>
        </w:rPr>
        <w:t>25</w:t>
      </w:r>
      <w:r w:rsidR="009132BC">
        <w:rPr>
          <w:rFonts w:ascii="TH SarabunIT๙" w:hAnsi="TH SarabunIT๙" w:cs="TH SarabunIT๙" w:hint="cs"/>
          <w:color w:val="auto"/>
          <w:szCs w:val="32"/>
          <w:cs/>
          <w:lang w:bidi="th-TH"/>
        </w:rPr>
        <w:t>๖๗</w:t>
      </w:r>
    </w:p>
    <w:p w14:paraId="7194636B" w14:textId="4C8FA78C" w:rsidR="002415F6" w:rsidRPr="00306208" w:rsidRDefault="002415F6" w:rsidP="002415F6">
      <w:pPr>
        <w:jc w:val="thaiDistribute"/>
        <w:rPr>
          <w:rFonts w:ascii="TH SarabunIT๙" w:hAnsi="TH SarabunIT๙" w:cs="TH SarabunIT๙"/>
          <w:color w:val="auto"/>
          <w:szCs w:val="32"/>
          <w:lang w:bidi="th-TH"/>
        </w:rPr>
      </w:pPr>
      <w:r w:rsidRPr="00306208">
        <w:rPr>
          <w:rFonts w:ascii="TH SarabunIT๙" w:hAnsi="TH SarabunIT๙" w:cs="TH SarabunIT๙"/>
          <w:color w:val="auto"/>
          <w:szCs w:val="32"/>
          <w:rtl/>
          <w:cs/>
        </w:rPr>
        <w:tab/>
      </w:r>
      <w:r w:rsidRPr="00306208">
        <w:rPr>
          <w:rFonts w:ascii="TH SarabunIT๙" w:hAnsi="TH SarabunIT๙" w:cs="TH SarabunIT๙"/>
          <w:color w:val="auto"/>
          <w:szCs w:val="32"/>
          <w:rtl/>
          <w:cs/>
        </w:rPr>
        <w:tab/>
      </w:r>
      <w:r w:rsidRPr="00306208">
        <w:rPr>
          <w:rFonts w:ascii="TH SarabunIT๙" w:hAnsi="TH SarabunIT๙" w:cs="TH SarabunIT๙"/>
          <w:color w:val="auto"/>
          <w:szCs w:val="32"/>
          <w:rtl/>
          <w:cs/>
        </w:rPr>
        <w:tab/>
      </w:r>
      <w:r w:rsidR="008341DD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๑ </w:t>
      </w:r>
      <w:r w:rsidR="00954970">
        <w:rPr>
          <w:rFonts w:ascii="TH SarabunIT๙" w:hAnsi="TH SarabunIT๙" w:cs="TH SarabunIT๙" w:hint="cs"/>
          <w:color w:val="auto"/>
          <w:szCs w:val="32"/>
          <w:cs/>
          <w:lang w:bidi="th-TH"/>
        </w:rPr>
        <w:t>ร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อบ</w:t>
      </w:r>
      <w:r w:rsidRPr="00306208">
        <w:rPr>
          <w:rFonts w:ascii="TH SarabunIT๙" w:hAnsi="TH SarabunIT๙" w:cs="TH SarabunIT๙" w:hint="cs"/>
          <w:color w:val="auto"/>
          <w:szCs w:val="32"/>
          <w:rtl/>
          <w:cs/>
        </w:rPr>
        <w:t xml:space="preserve"> 6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เดือน</w:t>
      </w:r>
      <w:r w:rsidR="008341DD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 </w:t>
      </w:r>
      <w:r w:rsidRPr="00306208">
        <w:rPr>
          <w:rFonts w:ascii="TH SarabunIT๙" w:hAnsi="TH SarabunIT๙" w:cs="TH SarabunIT๙"/>
          <w:color w:val="auto"/>
          <w:szCs w:val="32"/>
          <w:rtl/>
          <w:cs/>
        </w:rPr>
        <w:tab/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ภายในวันที่</w:t>
      </w:r>
      <w:r w:rsidRPr="00306208">
        <w:rPr>
          <w:rFonts w:ascii="TH SarabunIT๙" w:hAnsi="TH SarabunIT๙" w:cs="TH SarabunIT๙" w:hint="cs"/>
          <w:color w:val="auto"/>
          <w:szCs w:val="32"/>
          <w:rtl/>
          <w:cs/>
        </w:rPr>
        <w:t xml:space="preserve"> 1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เมษายน ๒๕๖</w:t>
      </w:r>
      <w:r w:rsidR="008341DD">
        <w:rPr>
          <w:rFonts w:ascii="TH SarabunIT๙" w:hAnsi="TH SarabunIT๙" w:cs="TH SarabunIT๙" w:hint="cs"/>
          <w:color w:val="auto"/>
          <w:szCs w:val="32"/>
          <w:cs/>
          <w:lang w:bidi="th-TH"/>
        </w:rPr>
        <w:t>๘</w:t>
      </w:r>
    </w:p>
    <w:p w14:paraId="64B6EDF0" w14:textId="4323A37D" w:rsidR="002415F6" w:rsidRPr="00306208" w:rsidRDefault="002415F6" w:rsidP="008341DD">
      <w:pPr>
        <w:jc w:val="thaiDistribute"/>
        <w:rPr>
          <w:rFonts w:ascii="TH SarabunIT๙" w:hAnsi="TH SarabunIT๙" w:cs="TH SarabunIT๙"/>
          <w:color w:val="auto"/>
          <w:szCs w:val="32"/>
          <w:lang w:bidi="th-TH"/>
        </w:rPr>
      </w:pPr>
      <w:r w:rsidRPr="00306208">
        <w:rPr>
          <w:rFonts w:ascii="TH SarabunIT๙" w:hAnsi="TH SarabunIT๙" w:cs="TH SarabunIT๙"/>
          <w:color w:val="auto"/>
          <w:szCs w:val="32"/>
          <w:rtl/>
          <w:cs/>
        </w:rPr>
        <w:tab/>
      </w:r>
      <w:r w:rsidR="008341DD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                     ๒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รอบ</w:t>
      </w:r>
      <w:r w:rsidRPr="00306208">
        <w:rPr>
          <w:rFonts w:ascii="TH SarabunIT๙" w:hAnsi="TH SarabunIT๙" w:cs="TH SarabunIT๙" w:hint="cs"/>
          <w:color w:val="auto"/>
          <w:szCs w:val="32"/>
          <w:rtl/>
          <w:cs/>
        </w:rPr>
        <w:t xml:space="preserve"> 12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เดือน</w:t>
      </w:r>
      <w:r w:rsidR="008341DD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 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ภายในวันที่</w:t>
      </w:r>
      <w:r w:rsidRPr="00306208">
        <w:rPr>
          <w:rFonts w:ascii="TH SarabunIT๙" w:hAnsi="TH SarabunIT๙" w:cs="TH SarabunIT๙" w:hint="cs"/>
          <w:color w:val="auto"/>
          <w:szCs w:val="32"/>
          <w:rtl/>
          <w:cs/>
        </w:rPr>
        <w:t xml:space="preserve"> 1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ตุลาคม ๒๕๖</w:t>
      </w:r>
      <w:r w:rsidR="008341DD">
        <w:rPr>
          <w:rFonts w:ascii="TH SarabunIT๙" w:hAnsi="TH SarabunIT๙" w:cs="TH SarabunIT๙" w:hint="cs"/>
          <w:color w:val="auto"/>
          <w:szCs w:val="32"/>
          <w:cs/>
          <w:lang w:bidi="th-TH"/>
        </w:rPr>
        <w:t>๘</w:t>
      </w:r>
    </w:p>
    <w:p w14:paraId="58D309F2" w14:textId="5A9E7972" w:rsidR="002415F6" w:rsidRPr="00306208" w:rsidRDefault="002415F6" w:rsidP="002415F6">
      <w:pPr>
        <w:spacing w:before="120"/>
        <w:ind w:firstLine="851"/>
        <w:jc w:val="thaiDistribute"/>
        <w:rPr>
          <w:rFonts w:ascii="TH SarabunIT๙" w:hAnsi="TH SarabunIT๙" w:cs="TH SarabunIT๙"/>
          <w:color w:val="auto"/>
          <w:szCs w:val="32"/>
        </w:rPr>
      </w:pP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ให้ฝ่ายอำนวยการ</w:t>
      </w:r>
      <w:r w:rsidRPr="00306208">
        <w:rPr>
          <w:rFonts w:ascii="TH SarabunIT๙" w:hAnsi="TH SarabunIT๙" w:cs="TH SarabunIT๙" w:hint="cs"/>
          <w:color w:val="auto"/>
          <w:szCs w:val="32"/>
          <w:rtl/>
          <w:cs/>
        </w:rPr>
        <w:t xml:space="preserve"> </w:t>
      </w:r>
      <w:r w:rsidR="007A2E6E" w:rsidRPr="009C5948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สถานีต</w:t>
      </w:r>
      <w:r w:rsidR="007A2E6E">
        <w:rPr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ำรวจภูธรสวนพริกไทย</w:t>
      </w:r>
      <w:r w:rsidR="007A2E6E">
        <w:rPr>
          <w:rFonts w:ascii="TH SarabunIT๙" w:hAnsi="TH SarabunIT๙" w:cs="TH SarabunIT๙" w:hint="cs"/>
          <w:color w:val="auto"/>
          <w:szCs w:val="32"/>
          <w:cs/>
          <w:lang w:bidi="th-TH"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รวบรวมรายงานผลการดำเนินการ</w:t>
      </w:r>
      <w:r w:rsidRPr="00306208">
        <w:rPr>
          <w:rFonts w:ascii="TH SarabunIT๙" w:hAnsi="TH SarabunIT๙" w:cs="TH SarabunIT๙" w:hint="cs"/>
          <w:color w:val="auto"/>
          <w:szCs w:val="32"/>
          <w:rtl/>
          <w:cs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ติดตามประเมิน</w:t>
      </w:r>
      <w:r w:rsidRPr="00306208">
        <w:rPr>
          <w:rFonts w:ascii="TH SarabunIT๙" w:hAnsi="TH SarabunIT๙" w:cs="TH SarabunIT๙"/>
          <w:color w:val="auto"/>
          <w:szCs w:val="32"/>
        </w:rPr>
        <w:br/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ผลสรุป</w:t>
      </w:r>
      <w:r w:rsidRPr="00306208">
        <w:rPr>
          <w:rFonts w:ascii="TH SarabunIT๙" w:hAnsi="TH SarabunIT๙" w:cs="TH SarabunIT๙" w:hint="cs"/>
          <w:color w:val="auto"/>
          <w:szCs w:val="32"/>
          <w:rtl/>
          <w:cs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ในภา</w:t>
      </w:r>
      <w:r w:rsidR="008341DD">
        <w:rPr>
          <w:rFonts w:ascii="TH SarabunIT๙" w:hAnsi="TH SarabunIT๙" w:cs="TH SarabunIT๙" w:hint="cs"/>
          <w:color w:val="auto"/>
          <w:szCs w:val="32"/>
          <w:cs/>
          <w:lang w:bidi="th-TH"/>
        </w:rPr>
        <w:t>พรวมเสนอ กองบังคับการตำรวจภูธรจังหวัดปทุมธานี</w:t>
      </w:r>
      <w:r w:rsidRPr="00306208">
        <w:rPr>
          <w:rFonts w:ascii="TH SarabunIT๙" w:hAnsi="TH SarabunIT๙" w:cs="TH SarabunIT๙" w:hint="cs"/>
          <w:color w:val="auto"/>
          <w:szCs w:val="32"/>
          <w:rtl/>
          <w:cs/>
        </w:rPr>
        <w:t xml:space="preserve"> </w:t>
      </w:r>
      <w:r w:rsidRPr="00306208">
        <w:rPr>
          <w:rFonts w:ascii="TH SarabunIT๙" w:hAnsi="TH SarabunIT๙" w:cs="TH SarabunIT๙" w:hint="cs"/>
          <w:color w:val="auto"/>
          <w:szCs w:val="32"/>
          <w:cs/>
          <w:lang w:bidi="th-TH"/>
        </w:rPr>
        <w:t>และเผยแพร่ให้ประชาชนทราบต่อไป</w:t>
      </w:r>
    </w:p>
    <w:p w14:paraId="33316920" w14:textId="77777777" w:rsidR="002415F6" w:rsidRPr="00306208" w:rsidRDefault="002415F6" w:rsidP="002415F6">
      <w:pPr>
        <w:spacing w:before="120"/>
        <w:jc w:val="thaiDistribute"/>
        <w:rPr>
          <w:rFonts w:ascii="TH SarabunIT๙" w:hAnsi="TH SarabunIT๙" w:cs="TH SarabunIT๙"/>
          <w:color w:val="auto"/>
          <w:szCs w:val="32"/>
        </w:rPr>
      </w:pPr>
    </w:p>
    <w:p w14:paraId="099AACCC" w14:textId="77777777" w:rsidR="002415F6" w:rsidRPr="00306208" w:rsidRDefault="002415F6" w:rsidP="002415F6">
      <w:pPr>
        <w:spacing w:before="120"/>
        <w:jc w:val="thaiDistribute"/>
        <w:rPr>
          <w:rFonts w:ascii="TH SarabunIT๙" w:hAnsi="TH SarabunIT๙" w:cs="TH SarabunIT๙"/>
          <w:color w:val="auto"/>
          <w:szCs w:val="32"/>
        </w:rPr>
      </w:pPr>
    </w:p>
    <w:p w14:paraId="0DE3BC1E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  <w:r w:rsidRPr="00306208">
        <w:rPr>
          <w:rFonts w:ascii="TH SarabunIT๙" w:hAnsi="TH SarabunIT๙" w:cs="TH SarabunIT๙"/>
          <w:color w:val="auto"/>
          <w:szCs w:val="32"/>
        </w:rPr>
        <w:t>*******************************************************</w:t>
      </w:r>
    </w:p>
    <w:p w14:paraId="74B4929A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</w:p>
    <w:p w14:paraId="4E6917A1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</w:p>
    <w:p w14:paraId="30BC54BB" w14:textId="7EF6A2D0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</w:p>
    <w:p w14:paraId="440B4A39" w14:textId="77777777" w:rsidR="002415F6" w:rsidRPr="00306208" w:rsidRDefault="002415F6" w:rsidP="002415F6">
      <w:pPr>
        <w:spacing w:before="120"/>
        <w:jc w:val="center"/>
        <w:rPr>
          <w:rFonts w:ascii="TH SarabunIT๙" w:hAnsi="TH SarabunIT๙" w:cs="TH SarabunIT๙"/>
          <w:color w:val="auto"/>
          <w:szCs w:val="32"/>
        </w:rPr>
      </w:pPr>
    </w:p>
    <w:p w14:paraId="002B40B5" w14:textId="77777777" w:rsidR="002415F6" w:rsidRPr="00306208" w:rsidRDefault="002415F6" w:rsidP="002415F6">
      <w:pPr>
        <w:tabs>
          <w:tab w:val="center" w:pos="8505"/>
        </w:tabs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06208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</w:p>
    <w:p w14:paraId="165E049F" w14:textId="2AA64FA9" w:rsidR="002415F6" w:rsidRPr="007A2E6E" w:rsidRDefault="002415F6" w:rsidP="002415F6">
      <w:pPr>
        <w:tabs>
          <w:tab w:val="center" w:pos="8505"/>
        </w:tabs>
        <w:jc w:val="thaiDistribute"/>
        <w:rPr>
          <w:rFonts w:ascii="TH SarabunIT๙" w:hAnsi="TH SarabunIT๙" w:cs="TH SarabunIT๙"/>
          <w:b w:val="0"/>
          <w:bCs/>
          <w:color w:val="auto"/>
          <w:sz w:val="36"/>
          <w:szCs w:val="36"/>
          <w:rtl/>
          <w:cs/>
        </w:rPr>
      </w:pPr>
      <w:r w:rsidRPr="00306208">
        <w:rPr>
          <w:rFonts w:ascii="TH SarabunIT๙" w:hAnsi="TH SarabunIT๙" w:cs="TH SarabunIT๙"/>
          <w:color w:val="auto"/>
          <w:sz w:val="32"/>
          <w:szCs w:val="32"/>
          <w:rtl/>
          <w:cs/>
        </w:rPr>
        <w:tab/>
      </w:r>
      <w:r w:rsidR="007A2E6E" w:rsidRPr="007A2E6E">
        <w:rPr>
          <w:rFonts w:ascii="TH SarabunPSK" w:hAnsi="TH SarabunPSK" w:cs="TH SarabunPSK"/>
          <w:b w:val="0"/>
          <w:bCs/>
          <w:color w:val="auto"/>
          <w:sz w:val="36"/>
          <w:szCs w:val="36"/>
          <w:cs/>
          <w:lang w:bidi="th-TH"/>
        </w:rPr>
        <w:t>สถานีต</w:t>
      </w:r>
      <w:r w:rsidR="007A2E6E" w:rsidRPr="007A2E6E">
        <w:rPr>
          <w:rFonts w:ascii="TH SarabunPSK" w:hAnsi="TH SarabunPSK" w:cs="TH SarabunPSK" w:hint="cs"/>
          <w:b w:val="0"/>
          <w:bCs/>
          <w:color w:val="auto"/>
          <w:sz w:val="36"/>
          <w:szCs w:val="36"/>
          <w:cs/>
          <w:lang w:bidi="th-TH"/>
        </w:rPr>
        <w:t>ำรวจภูธรสวนพริกไทย</w:t>
      </w:r>
    </w:p>
    <w:p w14:paraId="65E2FB9E" w14:textId="77777777" w:rsidR="002415F6" w:rsidRDefault="002415F6" w:rsidP="002D2ED4">
      <w:pPr>
        <w:spacing w:after="200"/>
        <w:rPr>
          <w:rFonts w:ascii="TH SarabunIT๙" w:hAnsi="TH SarabunIT๙" w:cs="TH SarabunIT๙"/>
          <w:sz w:val="32"/>
          <w:szCs w:val="32"/>
        </w:rPr>
      </w:pPr>
    </w:p>
    <w:p w14:paraId="23478B0D" w14:textId="77777777" w:rsidR="005C30EA" w:rsidRDefault="005C30EA" w:rsidP="002D2ED4">
      <w:pPr>
        <w:spacing w:after="200"/>
        <w:rPr>
          <w:rFonts w:ascii="TH SarabunIT๙" w:hAnsi="TH SarabunIT๙" w:cs="TH SarabunIT๙"/>
          <w:sz w:val="32"/>
          <w:szCs w:val="32"/>
        </w:rPr>
      </w:pPr>
    </w:p>
    <w:p w14:paraId="5B39A91F" w14:textId="77777777" w:rsidR="005C30EA" w:rsidRPr="002D2ED4" w:rsidRDefault="005C30EA" w:rsidP="002D2ED4">
      <w:pPr>
        <w:spacing w:after="200"/>
        <w:rPr>
          <w:rFonts w:ascii="TH SarabunIT๙" w:hAnsi="TH SarabunIT๙" w:cs="TH SarabunIT๙"/>
          <w:sz w:val="32"/>
          <w:szCs w:val="32"/>
        </w:rPr>
      </w:pPr>
    </w:p>
    <w:p w14:paraId="1E4C996D" w14:textId="77777777" w:rsidR="001B135A" w:rsidRDefault="001B135A" w:rsidP="001B135A">
      <w:pPr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02ACCC98" w14:textId="77777777" w:rsidR="005F5609" w:rsidRDefault="005F5609" w:rsidP="00847EE6">
      <w:pPr>
        <w:spacing w:after="200"/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6F8CC7DB" w14:textId="20653DEC" w:rsidR="00847EE6" w:rsidRPr="00847EE6" w:rsidRDefault="00847EE6" w:rsidP="00847EE6">
      <w:pPr>
        <w:spacing w:after="200"/>
        <w:rPr>
          <w:rFonts w:ascii="TH SarabunIT๙" w:hAnsi="TH SarabunIT๙" w:cs="TH SarabunIT๙"/>
          <w:b w:val="0"/>
          <w:bCs/>
          <w:color w:val="auto"/>
          <w:sz w:val="32"/>
          <w:szCs w:val="32"/>
        </w:rPr>
      </w:pPr>
    </w:p>
    <w:p w14:paraId="77E58CD1" w14:textId="7ABAE8EC" w:rsidR="00847EE6" w:rsidRPr="00847EE6" w:rsidRDefault="00F06604" w:rsidP="00F06604">
      <w:pPr>
        <w:jc w:val="center"/>
        <w:rPr>
          <w:rFonts w:ascii="TH SarabunIT๙" w:hAnsi="TH SarabunIT๙" w:cs="TH SarabunIT๙"/>
          <w:b w:val="0"/>
          <w:bCs/>
          <w:color w:val="auto"/>
          <w:sz w:val="58"/>
          <w:szCs w:val="58"/>
        </w:rPr>
      </w:pPr>
      <w:r w:rsidRPr="00862DB8">
        <w:rPr>
          <w:rFonts w:ascii="TH SarabunPSK" w:hAnsi="TH SarabunPSK" w:cs="TH SarabunPSK"/>
          <w:b w:val="0"/>
          <w:bCs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708416" behindDoc="0" locked="0" layoutInCell="1" allowOverlap="1" wp14:anchorId="534D5363" wp14:editId="1B427DD1">
            <wp:simplePos x="0" y="0"/>
            <wp:positionH relativeFrom="column">
              <wp:posOffset>13335</wp:posOffset>
            </wp:positionH>
            <wp:positionV relativeFrom="paragraph">
              <wp:posOffset>-93345</wp:posOffset>
            </wp:positionV>
            <wp:extent cx="476250" cy="521717"/>
            <wp:effectExtent l="0" t="0" r="0" b="0"/>
            <wp:wrapNone/>
            <wp:docPr id="959741517" name="Picture 95974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2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EE6" w:rsidRPr="00847EE6">
        <w:rPr>
          <w:rFonts w:ascii="TH SarabunIT๙" w:hAnsi="TH SarabunIT๙" w:cs="TH SarabunIT๙" w:hint="cs"/>
          <w:b w:val="0"/>
          <w:bCs/>
          <w:color w:val="auto"/>
          <w:sz w:val="58"/>
          <w:szCs w:val="58"/>
          <w:cs/>
          <w:lang w:bidi="th-TH"/>
        </w:rPr>
        <w:t>บันทึกข้อความ</w:t>
      </w:r>
    </w:p>
    <w:p w14:paraId="3C581960" w14:textId="68B0C6E1" w:rsidR="00847EE6" w:rsidRPr="00847EE6" w:rsidRDefault="00847EE6" w:rsidP="00847EE6">
      <w:pPr>
        <w:rPr>
          <w:rFonts w:ascii="TH SarabunIT๙" w:hAnsi="TH SarabunIT๙" w:cs="TH SarabunIT๙"/>
          <w:b w:val="0"/>
          <w:bCs/>
          <w:color w:val="auto"/>
          <w:sz w:val="32"/>
          <w:szCs w:val="32"/>
        </w:rPr>
      </w:pPr>
      <w:r w:rsidRPr="00202188">
        <w:rPr>
          <w:rFonts w:ascii="TH SarabunIT๙" w:hAnsi="TH SarabunIT๙" w:cs="TH SarabunIT๙" w:hint="cs"/>
          <w:b w:val="0"/>
          <w:bCs/>
          <w:color w:val="auto"/>
          <w:sz w:val="40"/>
          <w:szCs w:val="40"/>
          <w:cs/>
          <w:lang w:bidi="th-TH"/>
        </w:rPr>
        <w:t>ส่วนราชการ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สภ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>.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สวนพริกไทย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ภ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>.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จว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>.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ปทุมธานี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ab/>
        <w:t xml:space="preserve">   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โทร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.  </w:t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>0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๒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๕๙๘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๐๑๑๐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  </w:t>
      </w:r>
    </w:p>
    <w:p w14:paraId="60D88EEE" w14:textId="6386B465" w:rsidR="009056EB" w:rsidRDefault="00847EE6" w:rsidP="00847EE6">
      <w:pPr>
        <w:spacing w:after="200"/>
        <w:rPr>
          <w:rFonts w:ascii="TH SarabunIT๙" w:hAnsi="TH SarabunIT๙" w:cs="TH SarabunIT๙"/>
          <w:b w:val="0"/>
          <w:bCs/>
          <w:color w:val="auto"/>
          <w:sz w:val="32"/>
          <w:szCs w:val="32"/>
        </w:rPr>
      </w:pPr>
      <w:r w:rsidRPr="00202188">
        <w:rPr>
          <w:rFonts w:ascii="TH SarabunIT๙" w:hAnsi="TH SarabunIT๙" w:cs="TH SarabunIT๙" w:hint="cs"/>
          <w:b w:val="0"/>
          <w:bCs/>
          <w:color w:val="auto"/>
          <w:sz w:val="40"/>
          <w:szCs w:val="40"/>
          <w:cs/>
          <w:lang w:bidi="th-TH"/>
        </w:rPr>
        <w:t>ที่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๐๐๑๖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>.</w:t>
      </w:r>
      <w:r w:rsidRPr="00847EE6">
        <w:rPr>
          <w:rFonts w:ascii="TH SarabunIT๙" w:hAnsi="TH SarabunIT๙" w:cs="TH SarabunIT๙" w:hint="cs"/>
          <w:b w:val="0"/>
          <w:bCs/>
          <w:color w:val="auto"/>
          <w:sz w:val="32"/>
          <w:szCs w:val="32"/>
          <w:cs/>
          <w:lang w:bidi="th-TH"/>
        </w:rPr>
        <w:t>๕๖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/ - 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ab/>
        <w:t xml:space="preserve">                                </w:t>
      </w:r>
      <w:r w:rsidRPr="00202188">
        <w:rPr>
          <w:rFonts w:ascii="TH SarabunIT๙" w:hAnsi="TH SarabunIT๙" w:cs="TH SarabunIT๙"/>
          <w:b w:val="0"/>
          <w:bCs/>
          <w:color w:val="auto"/>
          <w:sz w:val="40"/>
          <w:szCs w:val="40"/>
          <w:cs/>
          <w:lang w:bidi="th-TH"/>
        </w:rPr>
        <w:t xml:space="preserve"> </w:t>
      </w:r>
      <w:r w:rsidRPr="00202188">
        <w:rPr>
          <w:rFonts w:ascii="TH SarabunIT๙" w:hAnsi="TH SarabunIT๙" w:cs="TH SarabunIT๙" w:hint="cs"/>
          <w:b w:val="0"/>
          <w:bCs/>
          <w:color w:val="auto"/>
          <w:sz w:val="40"/>
          <w:szCs w:val="40"/>
          <w:cs/>
          <w:lang w:bidi="th-TH"/>
        </w:rPr>
        <w:t>วันที่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 </w:t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>1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พฤศจิกายน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</w:t>
      </w:r>
      <w:r w:rsidR="0020218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๒๕๖๗</w:t>
      </w:r>
      <w:r w:rsidRPr="009056EB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 w:val="0"/>
          <w:bCs/>
          <w:color w:val="auto"/>
          <w:sz w:val="32"/>
          <w:szCs w:val="32"/>
          <w:lang w:bidi="th-TH"/>
        </w:rPr>
        <w:t xml:space="preserve">                                </w:t>
      </w:r>
      <w:r w:rsidRPr="00202188">
        <w:rPr>
          <w:rFonts w:ascii="TH SarabunIT๙" w:hAnsi="TH SarabunIT๙" w:cs="TH SarabunIT๙" w:hint="cs"/>
          <w:b w:val="0"/>
          <w:bCs/>
          <w:color w:val="auto"/>
          <w:sz w:val="40"/>
          <w:szCs w:val="40"/>
          <w:cs/>
          <w:lang w:bidi="th-TH"/>
        </w:rPr>
        <w:t>เรื่อง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แผ</w:t>
      </w:r>
      <w:r w:rsidR="0020218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นการใช้จ่ายงบประมาณ ประจำปี 256๘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b w:val="0"/>
          <w:bCs/>
          <w:color w:val="auto"/>
          <w:sz w:val="32"/>
          <w:szCs w:val="32"/>
          <w:lang w:bidi="th-TH"/>
        </w:rPr>
        <w:t xml:space="preserve">                                                                       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เรียน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ผกก.สภ.สวนพริกไทย</w:t>
      </w:r>
    </w:p>
    <w:p w14:paraId="5F562FDB" w14:textId="65CE1EF2" w:rsidR="009056EB" w:rsidRDefault="00847EE6" w:rsidP="009056EB">
      <w:pPr>
        <w:spacing w:after="20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</w:rPr>
        <w:t xml:space="preserve"> </w:t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</w:rPr>
        <w:tab/>
      </w:r>
      <w:r w:rsidRPr="00847EE6">
        <w:rPr>
          <w:rFonts w:ascii="TH SarabunIT๙" w:hAnsi="TH SarabunIT๙" w:cs="TH SarabunIT๙"/>
          <w:b w:val="0"/>
          <w:bCs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ตามหนังสือ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</w:t>
      </w:r>
      <w:r w:rsidR="00CC6FC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ภ.จว.ปทุมธานี ที่ 0016.516/๔๗๓๑ ลง ๘ ต.ค.6๗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9056EB"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เรื่อง</w:t>
      </w:r>
      <w:r w:rsid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อนุมัติโอนจัดสรรงบประมา</w:t>
      </w:r>
      <w:r w:rsidR="00CC6FC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ณรายจ่ายประจำปีงบประมาณ พ.ศ.256๘</w:t>
      </w:r>
      <w:r w:rsid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โดย</w:t>
      </w:r>
      <w:r w:rsidR="001E7DE0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ได้รับ</w:t>
      </w:r>
      <w:r w:rsidR="00CC6FC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อนุมัติโอนจัดสรร</w:t>
      </w:r>
      <w:r w:rsid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ใช้งบประมา</w:t>
      </w:r>
      <w:r w:rsidR="00CC6FC8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ณรายจ่ายประจำปีงบประมาณ พ.ศ.256๘</w:t>
      </w:r>
      <w:r w:rsid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312B7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(</w:t>
      </w:r>
      <w:r w:rsidR="001E7DE0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</w:t>
      </w:r>
      <w:r w:rsidR="002E6672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 xml:space="preserve">ต.ค.6๗ </w:t>
      </w:r>
      <w:r w:rsidR="00312B7A">
        <w:rPr>
          <w:rFonts w:ascii="TH SarabunIT๙" w:eastAsia="Sarabun" w:hAnsi="TH SarabunIT๙" w:cs="TH SarabunIT๙"/>
          <w:color w:val="auto"/>
          <w:sz w:val="32"/>
          <w:szCs w:val="32"/>
          <w:cs/>
          <w:lang w:bidi="th-TH"/>
        </w:rPr>
        <w:t>–</w:t>
      </w:r>
      <w:r w:rsidR="00312B7A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 xml:space="preserve"> ก.ย.</w:t>
      </w:r>
      <w:r w:rsidR="002E6672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>6๘</w:t>
      </w:r>
      <w:r w:rsidR="00312B7A">
        <w:rPr>
          <w:rFonts w:ascii="TH SarabunIT๙" w:eastAsia="Sarabun" w:hAnsi="TH SarabunIT๙" w:cs="TH SarabunIT๙" w:hint="cs"/>
          <w:color w:val="auto"/>
          <w:szCs w:val="28"/>
          <w:cs/>
          <w:lang w:bidi="th-TH"/>
        </w:rPr>
        <w:t>)</w:t>
      </w:r>
      <w:r w:rsid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จาก ตร. ปรากฎรายละเอียด ดังนี้</w:t>
      </w:r>
      <w:r w:rsidR="009056EB"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</w:t>
      </w:r>
    </w:p>
    <w:p w14:paraId="6A01DB7C" w14:textId="2A755A88" w:rsidR="00E44AAC" w:rsidRPr="00D060FC" w:rsidRDefault="00E44AAC" w:rsidP="00D060FC">
      <w:pPr>
        <w:pStyle w:val="ListParagraph"/>
        <w:numPr>
          <w:ilvl w:val="2"/>
          <w:numId w:val="37"/>
        </w:numPr>
        <w:tabs>
          <w:tab w:val="left" w:pos="6379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โครงการถวายความปลอดภัย                           </w:t>
      </w:r>
      <w:r w:rsidR="003D3128" w:rsidRPr="00D060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   เป็นเงิน </w:t>
      </w:r>
      <w:r w:rsidR="003D3128" w:rsidRPr="00D060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3C7E">
        <w:rPr>
          <w:rFonts w:ascii="TH SarabunIT๙" w:hAnsi="TH SarabunIT๙" w:cs="TH SarabunIT๙" w:hint="cs"/>
          <w:sz w:val="32"/>
          <w:szCs w:val="32"/>
          <w:cs/>
        </w:rPr>
        <w:t xml:space="preserve">  1๒๒,๐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00.-  บาท</w:t>
      </w:r>
    </w:p>
    <w:p w14:paraId="5E870374" w14:textId="233C8655" w:rsidR="00E44AAC" w:rsidRPr="00D060FC" w:rsidRDefault="00E44AAC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โครงการสร้างเครือข่ายการมีส่วนร่วมของประชาชน</w:t>
      </w:r>
      <w:r w:rsidRPr="00D060FC">
        <w:rPr>
          <w:rFonts w:ascii="TH SarabunIT๙" w:hAnsi="TH SarabunIT๙" w:cs="TH SarabunIT๙"/>
          <w:sz w:val="32"/>
          <w:szCs w:val="32"/>
        </w:rPr>
        <w:t xml:space="preserve">  </w:t>
      </w:r>
      <w:r w:rsidR="003D3128" w:rsidRPr="00D060FC">
        <w:rPr>
          <w:rFonts w:ascii="TH SarabunIT๙" w:hAnsi="TH SarabunIT๙" w:cs="TH SarabunIT๙"/>
          <w:sz w:val="32"/>
          <w:szCs w:val="32"/>
        </w:rPr>
        <w:t xml:space="preserve"> </w:t>
      </w:r>
      <w:r w:rsidRPr="00D060FC">
        <w:rPr>
          <w:rFonts w:ascii="TH SarabunIT๙" w:hAnsi="TH SarabunIT๙" w:cs="TH SarabunIT๙"/>
          <w:sz w:val="32"/>
          <w:szCs w:val="32"/>
        </w:rPr>
        <w:t xml:space="preserve"> 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เป็นเงิน     15,000.-   บาท</w:t>
      </w:r>
    </w:p>
    <w:p w14:paraId="6EB6D6BC" w14:textId="4C9976C6" w:rsidR="00E44AAC" w:rsidRPr="00D060FC" w:rsidRDefault="00E44AAC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โครงการรณรงค์และแก้ไขอุบัติเหตุทางถนน            </w:t>
      </w:r>
      <w:r w:rsidR="003D3128" w:rsidRPr="00D060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  เป็นเงิน     16,800.-   บาท</w:t>
      </w:r>
    </w:p>
    <w:p w14:paraId="129CC85D" w14:textId="225C262A" w:rsidR="00E44AAC" w:rsidRPr="00D060FC" w:rsidRDefault="00E44AAC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ค่าน้ำมันเชื้อเพลิงรถยนต์เช่า</w:t>
      </w:r>
      <w:r w:rsidRPr="00D060FC">
        <w:rPr>
          <w:rFonts w:ascii="TH SarabunIT๙" w:hAnsi="TH SarabunIT๙" w:cs="TH SarabunIT๙"/>
          <w:sz w:val="32"/>
          <w:szCs w:val="32"/>
        </w:rPr>
        <w:t xml:space="preserve">                               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 </w:t>
      </w:r>
      <w:r w:rsidR="003D3128" w:rsidRPr="00D060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34E69">
        <w:rPr>
          <w:rFonts w:ascii="TH SarabunIT๙" w:hAnsi="TH SarabunIT๙" w:cs="TH SarabunIT๙" w:hint="cs"/>
          <w:sz w:val="32"/>
          <w:szCs w:val="32"/>
          <w:cs/>
        </w:rPr>
        <w:t>56,0</w:t>
      </w:r>
      <w:r w:rsidR="001914AC"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.-   บาท</w:t>
      </w:r>
    </w:p>
    <w:p w14:paraId="28F46B9A" w14:textId="5D76F127" w:rsidR="003D3128" w:rsidRPr="00D060FC" w:rsidRDefault="003D3128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โครงการปฏิรูประบบงานตำรวจ</w:t>
      </w:r>
      <w:r w:rsidRPr="00D060FC"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   </w:t>
      </w:r>
      <w:r w:rsidR="001914AC">
        <w:rPr>
          <w:rFonts w:ascii="TH SarabunIT๙" w:hAnsi="TH SarabunIT๙" w:cs="TH SarabunIT๙" w:hint="cs"/>
          <w:sz w:val="32"/>
          <w:szCs w:val="32"/>
          <w:cs/>
        </w:rPr>
        <w:t>52,300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.-   บาท</w:t>
      </w:r>
    </w:p>
    <w:p w14:paraId="49C62C99" w14:textId="68712B17" w:rsidR="003D3128" w:rsidRPr="00D060FC" w:rsidRDefault="003D3128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โครงการเพิ่มประสิทธิภาพการป้องกันอาชญากรรม      เป็นเงิน     </w:t>
      </w:r>
      <w:r w:rsidR="001914AC">
        <w:rPr>
          <w:rFonts w:ascii="TH SarabunIT๙" w:hAnsi="TH SarabunIT๙" w:cs="TH SarabunIT๙" w:hint="cs"/>
          <w:sz w:val="32"/>
          <w:szCs w:val="32"/>
          <w:cs/>
        </w:rPr>
        <w:t>29,200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.-   บาท</w:t>
      </w:r>
    </w:p>
    <w:p w14:paraId="7C8D1B21" w14:textId="4EDCC13E" w:rsidR="003D3128" w:rsidRPr="00D060FC" w:rsidRDefault="003D3128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โครงการการสร้างภูมิคุ้มกันและป้องกันยาเสพติด        เป็นเงิน   </w:t>
      </w:r>
      <w:r w:rsidR="001914A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914AC">
        <w:rPr>
          <w:rFonts w:ascii="TH SarabunIT๙" w:hAnsi="TH SarabunIT๙" w:cs="TH SarabunIT๙" w:hint="cs"/>
          <w:sz w:val="32"/>
          <w:szCs w:val="32"/>
          <w:cs/>
        </w:rPr>
        <w:t>3,315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.-   บาท</w:t>
      </w:r>
    </w:p>
    <w:p w14:paraId="46621752" w14:textId="52D569D7" w:rsidR="003D3128" w:rsidRPr="00D060FC" w:rsidRDefault="003D3128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โครงการปราบปรามยาเสพติด การสกัดกั้น การค้ายา   เป็นเงิน      </w:t>
      </w:r>
      <w:r w:rsidR="00D34E69">
        <w:rPr>
          <w:rFonts w:ascii="TH SarabunIT๙" w:hAnsi="TH SarabunIT๙" w:cs="TH SarabunIT๙" w:hint="cs"/>
          <w:sz w:val="32"/>
          <w:szCs w:val="32"/>
          <w:cs/>
        </w:rPr>
        <w:t>19,50</w:t>
      </w:r>
      <w:r w:rsidR="001914AC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.-   บาท</w:t>
      </w:r>
    </w:p>
    <w:p w14:paraId="5E891599" w14:textId="386249DE" w:rsidR="003D3128" w:rsidRPr="00D060FC" w:rsidRDefault="003D3128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โครงการบริหาราจัดการสกัดกั้นยาเสพติด(</w:t>
      </w:r>
      <w:r w:rsidRPr="00D060FC">
        <w:rPr>
          <w:rFonts w:ascii="TH SarabunIT๙" w:hAnsi="TH SarabunIT๙" w:cs="TH SarabunIT๙"/>
          <w:sz w:val="32"/>
          <w:szCs w:val="32"/>
        </w:rPr>
        <w:t>Heart La</w:t>
      </w:r>
      <w:r w:rsidR="005F5609" w:rsidRPr="00D060FC">
        <w:rPr>
          <w:rFonts w:ascii="TH SarabunIT๙" w:hAnsi="TH SarabunIT๙" w:cs="TH SarabunIT๙"/>
          <w:sz w:val="32"/>
          <w:szCs w:val="32"/>
        </w:rPr>
        <w:t>n</w:t>
      </w:r>
      <w:r w:rsidRPr="00D060FC">
        <w:rPr>
          <w:rFonts w:ascii="TH SarabunIT๙" w:hAnsi="TH SarabunIT๙" w:cs="TH SarabunIT๙"/>
          <w:sz w:val="32"/>
          <w:szCs w:val="32"/>
        </w:rPr>
        <w:t>d</w:t>
      </w:r>
      <w:r w:rsidR="005F5609" w:rsidRPr="00D060FC">
        <w:rPr>
          <w:rFonts w:ascii="TH SarabunIT๙" w:hAnsi="TH SarabunIT๙" w:cs="TH SarabunIT๙" w:hint="cs"/>
          <w:sz w:val="32"/>
          <w:szCs w:val="32"/>
          <w:cs/>
        </w:rPr>
        <w:t xml:space="preserve">)เป็นเงิน       </w:t>
      </w:r>
      <w:r w:rsidR="00BA44D4">
        <w:rPr>
          <w:rFonts w:ascii="TH SarabunIT๙" w:hAnsi="TH SarabunIT๙" w:cs="TH SarabunIT๙" w:hint="cs"/>
          <w:sz w:val="32"/>
          <w:szCs w:val="32"/>
          <w:cs/>
        </w:rPr>
        <w:t>7,950</w:t>
      </w:r>
      <w:r w:rsidR="005F5609" w:rsidRPr="00D060FC">
        <w:rPr>
          <w:rFonts w:ascii="TH SarabunIT๙" w:hAnsi="TH SarabunIT๙" w:cs="TH SarabunIT๙" w:hint="cs"/>
          <w:sz w:val="32"/>
          <w:szCs w:val="32"/>
          <w:cs/>
        </w:rPr>
        <w:t>.-   บาท</w:t>
      </w:r>
    </w:p>
    <w:p w14:paraId="61C0A4D7" w14:textId="5F9E506C" w:rsidR="005F5609" w:rsidRPr="00D060FC" w:rsidRDefault="005F5609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โครงการสลายเคลือข่ายยาเสพติด                           เป็นเงิน     </w:t>
      </w:r>
      <w:r w:rsidR="00BA44D4">
        <w:rPr>
          <w:rFonts w:ascii="TH SarabunIT๙" w:hAnsi="TH SarabunIT๙" w:cs="TH SarabunIT๙" w:hint="cs"/>
          <w:sz w:val="32"/>
          <w:szCs w:val="32"/>
          <w:cs/>
        </w:rPr>
        <w:t>11,700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.-  บาท</w:t>
      </w:r>
    </w:p>
    <w:p w14:paraId="11EC929B" w14:textId="0AAF9E9F" w:rsidR="005F5609" w:rsidRPr="00D060FC" w:rsidRDefault="005F5609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ชุมชนและมวลชนสัมพันธ์</w:t>
      </w:r>
      <w:r w:rsidRPr="00D060FC">
        <w:rPr>
          <w:rFonts w:ascii="TH SarabunIT๙" w:hAnsi="TH SarabunIT๙" w:cs="TH SarabunIT๙"/>
          <w:sz w:val="32"/>
          <w:szCs w:val="32"/>
        </w:rPr>
        <w:t xml:space="preserve">                                    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  </w:t>
      </w:r>
      <w:r w:rsidR="00BA44D4">
        <w:rPr>
          <w:rFonts w:ascii="TH SarabunIT๙" w:hAnsi="TH SarabunIT๙" w:cs="TH SarabunIT๙" w:hint="cs"/>
          <w:sz w:val="32"/>
          <w:szCs w:val="32"/>
          <w:cs/>
        </w:rPr>
        <w:t>51,700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.-   บาท</w:t>
      </w:r>
    </w:p>
    <w:p w14:paraId="20644BF7" w14:textId="256E9E5A" w:rsidR="005F5609" w:rsidRPr="00D060FC" w:rsidRDefault="005F5609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>โครงการบัง</w:t>
      </w:r>
      <w:r w:rsidR="00D12BEC" w:rsidRPr="00D060FC">
        <w:rPr>
          <w:rFonts w:ascii="TH SarabunIT๙" w:hAnsi="TH SarabunIT๙" w:cs="TH SarabunIT๙" w:hint="cs"/>
          <w:sz w:val="32"/>
          <w:szCs w:val="32"/>
          <w:cs/>
        </w:rPr>
        <w:t>คับ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ใช้กฎหมาย</w:t>
      </w:r>
      <w:r w:rsidR="008361C1" w:rsidRPr="00D060FC">
        <w:rPr>
          <w:rFonts w:ascii="TH SarabunIT๙" w:hAnsi="TH SarabunIT๙" w:cs="TH SarabunIT๙"/>
          <w:sz w:val="32"/>
          <w:szCs w:val="32"/>
        </w:rPr>
        <w:t xml:space="preserve"> </w:t>
      </w:r>
      <w:r w:rsidR="00BA44D4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="008361C1" w:rsidRPr="00D060FC">
        <w:rPr>
          <w:rFonts w:ascii="TH SarabunIT๙" w:hAnsi="TH SarabunIT๙" w:cs="TH SarabunIT๙"/>
          <w:sz w:val="32"/>
          <w:szCs w:val="32"/>
        </w:rPr>
        <w:t xml:space="preserve"> </w:t>
      </w:r>
      <w:r w:rsidR="003E6789" w:rsidRPr="00D060FC">
        <w:rPr>
          <w:rFonts w:ascii="TH SarabunIT๙" w:hAnsi="TH SarabunIT๙" w:cs="TH SarabunIT๙"/>
          <w:sz w:val="32"/>
          <w:szCs w:val="32"/>
        </w:rPr>
        <w:t xml:space="preserve"> </w:t>
      </w:r>
      <w:r w:rsidR="008361C1" w:rsidRPr="00D060FC">
        <w:rPr>
          <w:rFonts w:ascii="TH SarabunIT๙" w:hAnsi="TH SarabunIT๙" w:cs="TH SarabunIT๙"/>
          <w:sz w:val="32"/>
          <w:szCs w:val="32"/>
        </w:rPr>
        <w:t xml:space="preserve"> </w:t>
      </w:r>
      <w:r w:rsidR="005F62DD">
        <w:rPr>
          <w:rFonts w:ascii="TH SarabunIT๙" w:hAnsi="TH SarabunIT๙" w:cs="TH SarabunIT๙" w:hint="cs"/>
          <w:sz w:val="32"/>
          <w:szCs w:val="32"/>
          <w:cs/>
        </w:rPr>
        <w:t>เป็นเงิน   1,103,100</w:t>
      </w:r>
      <w:r w:rsidR="008361C1" w:rsidRPr="00D060FC">
        <w:rPr>
          <w:rFonts w:ascii="TH SarabunIT๙" w:hAnsi="TH SarabunIT๙" w:cs="TH SarabunIT๙" w:hint="cs"/>
          <w:sz w:val="32"/>
          <w:szCs w:val="32"/>
          <w:cs/>
        </w:rPr>
        <w:t>.-   บาท</w:t>
      </w:r>
    </w:p>
    <w:p w14:paraId="26C61B52" w14:textId="230EB315" w:rsidR="00D060FC" w:rsidRPr="00A74781" w:rsidRDefault="008361C1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bCs/>
          <w:sz w:val="32"/>
          <w:szCs w:val="32"/>
        </w:rPr>
      </w:pP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ค่าสาธารณูปโภค                                             </w:t>
      </w:r>
      <w:r w:rsidR="003E6789" w:rsidRPr="00D060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    </w:t>
      </w:r>
      <w:r w:rsidR="00BA44D4">
        <w:rPr>
          <w:rFonts w:ascii="TH SarabunIT๙" w:hAnsi="TH SarabunIT๙" w:cs="TH SarabunIT๙" w:hint="cs"/>
          <w:sz w:val="32"/>
          <w:szCs w:val="32"/>
          <w:cs/>
        </w:rPr>
        <w:t>26,600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.-   บาท</w:t>
      </w:r>
      <w:r w:rsidR="00D060FC" w:rsidRPr="00D060FC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CB62759" w14:textId="59B05325" w:rsidR="00A74781" w:rsidRPr="00D060FC" w:rsidRDefault="00A74781" w:rsidP="00D060FC">
      <w:pPr>
        <w:pStyle w:val="ListParagraph"/>
        <w:numPr>
          <w:ilvl w:val="2"/>
          <w:numId w:val="37"/>
        </w:numPr>
        <w:spacing w:line="240" w:lineRule="auto"/>
        <w:rPr>
          <w:rFonts w:ascii="TH SarabunIT๙" w:hAnsi="TH SarabunIT๙" w:cs="TH SarabunIT๙"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โครการตำบลยั่งยืน</w:t>
      </w:r>
      <w:r>
        <w:rPr>
          <w:rFonts w:ascii="TH SarabunIT๙" w:hAnsi="TH SarabunIT๙" w:cs="TH SarabunIT๙"/>
          <w:bCs/>
          <w:sz w:val="32"/>
          <w:szCs w:val="32"/>
        </w:rPr>
        <w:t xml:space="preserve">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เป็นเงิน   ๕๖,๐๐๐</w:t>
      </w:r>
      <w:r w:rsidRPr="00D060FC">
        <w:rPr>
          <w:rFonts w:ascii="TH SarabunIT๙" w:hAnsi="TH SarabunIT๙" w:cs="TH SarabunIT๙" w:hint="cs"/>
          <w:sz w:val="32"/>
          <w:szCs w:val="32"/>
          <w:cs/>
        </w:rPr>
        <w:t>.-   บาท</w:t>
      </w:r>
    </w:p>
    <w:p w14:paraId="381105D0" w14:textId="1FD90DFE" w:rsidR="00D060FC" w:rsidRPr="00D060FC" w:rsidRDefault="00AC56AD" w:rsidP="001914AC">
      <w:pPr>
        <w:pStyle w:val="ListParagraph"/>
        <w:spacing w:line="240" w:lineRule="auto"/>
        <w:ind w:left="2628"/>
        <w:rPr>
          <w:rFonts w:ascii="TH SarabunIT๙" w:hAnsi="TH SarabunIT๙" w:cs="TH SarabunIT๙"/>
          <w:bCs/>
          <w:sz w:val="32"/>
          <w:szCs w:val="32"/>
        </w:rPr>
      </w:pPr>
      <w:r w:rsidRPr="00D060F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723381" w14:textId="76DF6ECF" w:rsidR="00E44AAC" w:rsidRPr="00832169" w:rsidRDefault="00AC56AD" w:rsidP="00832169">
      <w:pPr>
        <w:pStyle w:val="ListParagraph"/>
        <w:spacing w:after="0" w:line="240" w:lineRule="auto"/>
        <w:ind w:left="2340"/>
        <w:rPr>
          <w:rFonts w:ascii="TH SarabunIT๙" w:hAnsi="TH SarabunIT๙" w:cs="TH SarabunIT๙"/>
          <w:bCs/>
          <w:sz w:val="32"/>
          <w:szCs w:val="32"/>
          <w:cs/>
        </w:rPr>
      </w:pPr>
      <w:r w:rsidRPr="00832169"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r w:rsidRPr="00832169">
        <w:rPr>
          <w:rFonts w:ascii="TH SarabunIT๙" w:hAnsi="TH SarabunIT๙" w:cs="TH SarabunIT๙" w:hint="cs"/>
          <w:bCs/>
          <w:sz w:val="32"/>
          <w:szCs w:val="32"/>
          <w:cs/>
        </w:rPr>
        <w:t xml:space="preserve">รวมเป็นเงินทั้งสิ้น                     </w:t>
      </w:r>
      <w:r w:rsidR="009643A1">
        <w:rPr>
          <w:rFonts w:ascii="TH SarabunIT๙" w:hAnsi="TH SarabunIT๙" w:cs="TH SarabunIT๙" w:hint="cs"/>
          <w:bCs/>
          <w:sz w:val="32"/>
          <w:szCs w:val="32"/>
          <w:cs/>
        </w:rPr>
        <w:t>1,562,4</w:t>
      </w:r>
      <w:r w:rsidR="007834D8">
        <w:rPr>
          <w:rFonts w:ascii="TH SarabunIT๙" w:hAnsi="TH SarabunIT๙" w:cs="TH SarabunIT๙" w:hint="cs"/>
          <w:bCs/>
          <w:sz w:val="32"/>
          <w:szCs w:val="32"/>
          <w:cs/>
        </w:rPr>
        <w:t>15.-</w:t>
      </w:r>
      <w:r w:rsidRPr="00832169">
        <w:rPr>
          <w:rFonts w:ascii="TH SarabunIT๙" w:hAnsi="TH SarabunIT๙" w:cs="TH SarabunIT๙" w:hint="cs"/>
          <w:bCs/>
          <w:sz w:val="32"/>
          <w:szCs w:val="32"/>
          <w:cs/>
        </w:rPr>
        <w:t xml:space="preserve">  บาท</w:t>
      </w:r>
    </w:p>
    <w:p w14:paraId="5C67F47F" w14:textId="0C419A30" w:rsidR="00847EE6" w:rsidRPr="00E44AAC" w:rsidRDefault="00E44AAC" w:rsidP="005C30EA">
      <w:pPr>
        <w:spacing w:after="20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               </w:t>
      </w:r>
      <w:r w:rsidR="0044505D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ฝ่ายอำนวยการ ได้ดำเนินการ</w:t>
      </w:r>
      <w:r w:rsidR="005C30E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แจ้งให้ผู้เกี่ยวข้องทราบ เพื่อเบิกจ่ายให้เป็นไปตามระเบียบฯ และให้เป็นไปตามแผนการใช้จ่ายที่ได้รับจัดสรรข้างต้นเรียบร้อยแล้ว และจะได้รายงานผลการเบิกจ่ายให้ทราบ ทุก 6 เดือน ต่อไป</w:t>
      </w:r>
      <w:r w:rsidR="009056EB" w:rsidRPr="00E44AAC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</w:t>
      </w:r>
    </w:p>
    <w:p w14:paraId="017745B2" w14:textId="6E89E915" w:rsidR="00847EE6" w:rsidRDefault="005C30EA" w:rsidP="00847EE6">
      <w:pPr>
        <w:spacing w:after="20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09440" behindDoc="0" locked="0" layoutInCell="1" allowOverlap="1" wp14:anchorId="79A73D66" wp14:editId="47BE2029">
            <wp:simplePos x="0" y="0"/>
            <wp:positionH relativeFrom="column">
              <wp:posOffset>3395345</wp:posOffset>
            </wp:positionH>
            <wp:positionV relativeFrom="paragraph">
              <wp:posOffset>317500</wp:posOffset>
            </wp:positionV>
            <wp:extent cx="494030" cy="313055"/>
            <wp:effectExtent l="0" t="0" r="1270" b="0"/>
            <wp:wrapNone/>
            <wp:docPr id="2129841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41565" name="Picture 21298415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จึงเรียนมา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เพื่อโปรดทราบ</w:t>
      </w:r>
    </w:p>
    <w:p w14:paraId="7D7825E0" w14:textId="078EAFA1" w:rsidR="005C30EA" w:rsidRDefault="005C30EA" w:rsidP="005C30EA">
      <w:pPr>
        <w:spacing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</w:rPr>
        <w:t xml:space="preserve">                                      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พ.ต.ท.</w:t>
      </w:r>
      <w:r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 </w:t>
      </w:r>
    </w:p>
    <w:p w14:paraId="4ABC0334" w14:textId="7E1747BD" w:rsidR="005C30EA" w:rsidRDefault="005C30EA" w:rsidP="005C30EA">
      <w:pPr>
        <w:spacing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auto"/>
          <w:sz w:val="32"/>
          <w:szCs w:val="32"/>
          <w:lang w:bidi="th-TH"/>
        </w:rPr>
        <w:t xml:space="preserve">                                              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(วิรัตน์ เสถียรชัย)</w:t>
      </w:r>
    </w:p>
    <w:p w14:paraId="5EB8BB9C" w14:textId="28CB2055" w:rsidR="00F06604" w:rsidRDefault="005C30EA" w:rsidP="00F06604">
      <w:pPr>
        <w:spacing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                                                                  สว.อก.สภ.สวนพริกไทย         </w:t>
      </w:r>
    </w:p>
    <w:p w14:paraId="5C641E15" w14:textId="179FDEB3" w:rsidR="00D45967" w:rsidRDefault="00D45967" w:rsidP="00F06604">
      <w:pPr>
        <w:spacing w:after="200" w:line="240" w:lineRule="auto"/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- ทราบ</w:t>
      </w:r>
      <w:r w:rsidR="00F06604">
        <w:rPr>
          <w:rFonts w:ascii="TH SarabunIT๙" w:hAnsi="TH SarabunIT๙" w:cs="TH SarabunIT๙"/>
          <w:color w:val="auto"/>
          <w:sz w:val="32"/>
          <w:szCs w:val="32"/>
          <w:lang w:bidi="th-TH"/>
        </w:rPr>
        <w:t>/</w:t>
      </w:r>
      <w:r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กำชับผู้บังคับบัญชาทุกแผนกงาน ตรวจสอบ ควบคุม กำกับดูแล เจ้าหน้าที่ที่เกี่ยวข้องให้เร่งรัดดำเนินการเบิกจ่ายงบประมาณที่ได้รับจัดสรรในครั้งนี้ ให้เป็นไปตามระเบียบ และเป้าหมายที่ ตร.กำหนด อย่าให้เกิดข้อบกพร่อง</w:t>
      </w:r>
      <w:r w:rsidR="005C30E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                                   </w:t>
      </w:r>
    </w:p>
    <w:p w14:paraId="00308404" w14:textId="21EB3B62" w:rsidR="00847EE6" w:rsidRPr="009056EB" w:rsidRDefault="00DA321D" w:rsidP="00F06604">
      <w:pPr>
        <w:spacing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14560" behindDoc="0" locked="0" layoutInCell="1" allowOverlap="1" wp14:anchorId="4CEFBDF2" wp14:editId="394835D6">
            <wp:simplePos x="0" y="0"/>
            <wp:positionH relativeFrom="column">
              <wp:posOffset>3242310</wp:posOffset>
            </wp:positionH>
            <wp:positionV relativeFrom="paragraph">
              <wp:posOffset>635</wp:posOffset>
            </wp:positionV>
            <wp:extent cx="734651" cy="208280"/>
            <wp:effectExtent l="0" t="0" r="889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พ.ต.อ.สุวิทย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51" cy="20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0EA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        </w:t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="00D45967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="00847EE6"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พ</w:t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.</w:t>
      </w:r>
      <w:r w:rsidR="00847EE6"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ต</w:t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.</w:t>
      </w:r>
      <w:r w:rsidR="00847EE6"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อ</w:t>
      </w:r>
      <w:r w:rsidR="00847EE6"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.</w:t>
      </w:r>
      <w:r w:rsidR="00F06604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14:paraId="60452DD2" w14:textId="2521EF6F" w:rsidR="00847EE6" w:rsidRPr="009056EB" w:rsidRDefault="00847EE6" w:rsidP="00D45967">
      <w:pPr>
        <w:rPr>
          <w:rFonts w:ascii="TH SarabunIT๙" w:hAnsi="TH SarabunIT๙" w:cs="TH SarabunIT๙"/>
          <w:color w:val="auto"/>
          <w:sz w:val="32"/>
          <w:szCs w:val="32"/>
          <w:lang w:bidi="th-TH"/>
        </w:rPr>
      </w:pP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  <w:t xml:space="preserve">        </w:t>
      </w:r>
      <w:r w:rsidR="00F06604"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="005C12D6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(สุวิทย์ นันทกอบกุล)</w:t>
      </w:r>
    </w:p>
    <w:p w14:paraId="58FBBD1C" w14:textId="75D76305" w:rsidR="00847EE6" w:rsidRPr="009056EB" w:rsidRDefault="00847EE6" w:rsidP="00D45967">
      <w:pPr>
        <w:rPr>
          <w:rFonts w:ascii="TH SarabunIT๙" w:hAnsi="TH SarabunIT๙" w:cs="TH SarabunIT๙"/>
          <w:color w:val="auto"/>
          <w:sz w:val="32"/>
          <w:szCs w:val="32"/>
        </w:rPr>
      </w:pP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               </w:t>
      </w:r>
      <w:r w:rsidR="00D45967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</w:t>
      </w:r>
      <w:r w:rsidR="00F06604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 xml:space="preserve">     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 xml:space="preserve">  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ผกก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.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สภ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>.</w:t>
      </w:r>
      <w:r w:rsidRPr="009056EB">
        <w:rPr>
          <w:rFonts w:ascii="TH SarabunIT๙" w:hAnsi="TH SarabunIT๙" w:cs="TH SarabunIT๙" w:hint="cs"/>
          <w:color w:val="auto"/>
          <w:sz w:val="32"/>
          <w:szCs w:val="32"/>
          <w:cs/>
          <w:lang w:bidi="th-TH"/>
        </w:rPr>
        <w:t>สวนพริกไทย</w:t>
      </w:r>
      <w:r w:rsidRPr="009056EB">
        <w:rPr>
          <w:rFonts w:ascii="TH SarabunIT๙" w:hAnsi="TH SarabunIT๙" w:cs="TH SarabunIT๙"/>
          <w:color w:val="auto"/>
          <w:sz w:val="32"/>
          <w:szCs w:val="32"/>
          <w:cs/>
          <w:lang w:bidi="th-TH"/>
        </w:rPr>
        <w:tab/>
      </w:r>
    </w:p>
    <w:p w14:paraId="4C92D202" w14:textId="64C960FC" w:rsidR="00847EE6" w:rsidRPr="00442E29" w:rsidRDefault="00847EE6" w:rsidP="00847EE6">
      <w:pPr>
        <w:spacing w:after="200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847EE6">
        <w:rPr>
          <w:rFonts w:ascii="TH SarabunIT๙" w:hAnsi="TH SarabunIT๙" w:cs="TH SarabunIT๙"/>
          <w:b w:val="0"/>
          <w:bCs/>
          <w:sz w:val="32"/>
          <w:szCs w:val="32"/>
        </w:rPr>
        <w:tab/>
      </w:r>
      <w:r w:rsidRPr="00847EE6">
        <w:rPr>
          <w:rFonts w:ascii="TH SarabunIT๙" w:hAnsi="TH SarabunIT๙" w:cs="TH SarabunIT๙"/>
          <w:b w:val="0"/>
          <w:bCs/>
          <w:sz w:val="32"/>
          <w:szCs w:val="32"/>
        </w:rPr>
        <w:tab/>
      </w:r>
      <w:r w:rsidRPr="00847EE6">
        <w:rPr>
          <w:rFonts w:ascii="TH SarabunIT๙" w:hAnsi="TH SarabunIT๙" w:cs="TH SarabunIT๙"/>
          <w:b w:val="0"/>
          <w:bCs/>
          <w:sz w:val="32"/>
          <w:szCs w:val="32"/>
        </w:rPr>
        <w:tab/>
      </w:r>
      <w:r w:rsidRPr="00847EE6">
        <w:rPr>
          <w:rFonts w:ascii="TH SarabunIT๙" w:hAnsi="TH SarabunIT๙" w:cs="TH SarabunIT๙"/>
          <w:b w:val="0"/>
          <w:bCs/>
          <w:sz w:val="32"/>
          <w:szCs w:val="32"/>
        </w:rPr>
        <w:tab/>
      </w:r>
      <w:r w:rsidR="00D45967" w:rsidRPr="00442E29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="00442E29" w:rsidRPr="00442E29">
        <w:rPr>
          <w:rFonts w:ascii="TH SarabunIT๙" w:hAnsi="TH SarabunIT๙" w:cs="TH SarabunIT๙"/>
          <w:sz w:val="32"/>
          <w:szCs w:val="32"/>
        </w:rPr>
        <w:t xml:space="preserve"> </w:t>
      </w:r>
      <w:r w:rsidR="00F06604">
        <w:rPr>
          <w:rFonts w:ascii="TH SarabunIT๙" w:hAnsi="TH SarabunIT๙" w:cs="TH SarabunIT๙"/>
          <w:sz w:val="32"/>
          <w:szCs w:val="32"/>
        </w:rPr>
        <w:t xml:space="preserve">      </w:t>
      </w:r>
      <w:r w:rsidR="00442E29" w:rsidRPr="00442E29">
        <w:rPr>
          <w:rFonts w:ascii="TH SarabunIT๙" w:hAnsi="TH SarabunIT๙" w:cs="TH SarabunIT๙"/>
          <w:sz w:val="32"/>
          <w:szCs w:val="32"/>
        </w:rPr>
        <w:t xml:space="preserve">  </w:t>
      </w:r>
      <w:r w:rsidR="00D45967" w:rsidRPr="00442E29">
        <w:rPr>
          <w:rFonts w:ascii="TH SarabunIT๙" w:hAnsi="TH SarabunIT๙" w:cs="TH SarabunIT๙"/>
          <w:sz w:val="32"/>
          <w:szCs w:val="32"/>
        </w:rPr>
        <w:t xml:space="preserve">  1 </w:t>
      </w:r>
      <w:r w:rsidR="00D45967" w:rsidRPr="00442E29">
        <w:rPr>
          <w:rFonts w:ascii="TH SarabunIT๙" w:hAnsi="TH SarabunIT๙" w:cs="TH SarabunIT๙" w:hint="cs"/>
          <w:sz w:val="32"/>
          <w:szCs w:val="32"/>
          <w:cs/>
          <w:lang w:bidi="th-TH"/>
        </w:rPr>
        <w:t>พ.ย.</w:t>
      </w:r>
      <w:r w:rsidR="005C12D6">
        <w:rPr>
          <w:rFonts w:ascii="TH SarabunIT๙" w:hAnsi="TH SarabunIT๙" w:cs="TH SarabunIT๙" w:hint="cs"/>
          <w:sz w:val="32"/>
          <w:szCs w:val="32"/>
          <w:cs/>
          <w:lang w:bidi="th-TH"/>
        </w:rPr>
        <w:t>6๗</w:t>
      </w:r>
    </w:p>
    <w:p w14:paraId="6328BA49" w14:textId="13F8F614" w:rsidR="001B135A" w:rsidRDefault="001B135A" w:rsidP="00525ADB">
      <w:pPr>
        <w:spacing w:after="200"/>
        <w:rPr>
          <w:rFonts w:ascii="TH SarabunIT๙" w:hAnsi="TH SarabunIT๙" w:cs="TH SarabunIT๙"/>
          <w:b w:val="0"/>
          <w:bCs/>
          <w:sz w:val="32"/>
          <w:szCs w:val="32"/>
          <w:cs/>
          <w:lang w:bidi="th-TH"/>
        </w:rPr>
      </w:pPr>
      <w:bookmarkStart w:id="1" w:name="_Hlk136457450"/>
      <w:bookmarkEnd w:id="1"/>
    </w:p>
    <w:p w14:paraId="698E9440" w14:textId="4D38BBAB" w:rsidR="00525ADB" w:rsidRDefault="00525ADB" w:rsidP="00525ADB">
      <w:pPr>
        <w:spacing w:after="200"/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58643751" w14:textId="246EA57D" w:rsidR="00525ADB" w:rsidRDefault="00525ADB" w:rsidP="00525ADB">
      <w:pPr>
        <w:spacing w:after="200"/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1878728C" w14:textId="77777777" w:rsidR="00525ADB" w:rsidRDefault="00525ADB" w:rsidP="00525ADB">
      <w:pPr>
        <w:spacing w:after="200"/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4A1410A4" w14:textId="77777777" w:rsidR="00847EE6" w:rsidRDefault="00847EE6" w:rsidP="00847EE6">
      <w:pPr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7059F932" w14:textId="77777777" w:rsidR="00796112" w:rsidRDefault="00796112" w:rsidP="00847EE6">
      <w:pPr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6344D6BA" w14:textId="77777777" w:rsidR="00796112" w:rsidRDefault="00796112" w:rsidP="00847EE6">
      <w:pPr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72E057DF" w14:textId="77777777" w:rsidR="00796112" w:rsidRDefault="00796112" w:rsidP="00847EE6">
      <w:pPr>
        <w:rPr>
          <w:rFonts w:ascii="TH SarabunIT๙" w:hAnsi="TH SarabunIT๙" w:cs="TH SarabunIT๙"/>
          <w:b w:val="0"/>
          <w:bCs/>
          <w:sz w:val="32"/>
          <w:szCs w:val="32"/>
        </w:rPr>
      </w:pPr>
    </w:p>
    <w:p w14:paraId="228ED869" w14:textId="0EAB0844" w:rsidR="00B5437E" w:rsidRPr="00B5437E" w:rsidRDefault="00B5437E" w:rsidP="00B5437E">
      <w:pPr>
        <w:shd w:val="clear" w:color="auto" w:fill="92D050"/>
        <w:spacing w:line="259" w:lineRule="auto"/>
        <w:jc w:val="center"/>
        <w:rPr>
          <w:rFonts w:ascii="TH SarabunIT๙" w:eastAsia="Sarabun" w:hAnsi="TH SarabunIT๙" w:cs="TH SarabunIT๙"/>
          <w:bCs/>
          <w:color w:val="auto"/>
          <w:sz w:val="72"/>
          <w:szCs w:val="72"/>
          <w:cs/>
          <w:lang w:bidi="th-TH"/>
        </w:rPr>
      </w:pPr>
      <w:r w:rsidRPr="00B5437E">
        <w:rPr>
          <w:rFonts w:ascii="TH SarabunIT๙" w:eastAsia="Sarabun" w:hAnsi="TH SarabunIT๙" w:cs="TH SarabunIT๙"/>
          <w:bCs/>
          <w:color w:val="auto"/>
          <w:sz w:val="72"/>
          <w:szCs w:val="72"/>
          <w:cs/>
          <w:lang w:bidi="th-TH"/>
        </w:rPr>
        <w:t>แผนการใช้จ่ายงบประมาณ</w:t>
      </w:r>
      <w:r>
        <w:rPr>
          <w:rFonts w:ascii="TH SarabunIT๙" w:eastAsia="Sarabun" w:hAnsi="TH SarabunIT๙" w:cs="TH SarabunIT๙" w:hint="cs"/>
          <w:bCs/>
          <w:color w:val="auto"/>
          <w:sz w:val="72"/>
          <w:szCs w:val="72"/>
          <w:cs/>
          <w:lang w:bidi="th-TH"/>
        </w:rPr>
        <w:t xml:space="preserve">                     </w:t>
      </w:r>
      <w:r w:rsidRPr="00B5437E">
        <w:rPr>
          <w:rFonts w:ascii="TH SarabunIT๙" w:eastAsia="Sarabun" w:hAnsi="TH SarabunIT๙" w:cs="TH SarabunIT๙"/>
          <w:bCs/>
          <w:color w:val="auto"/>
          <w:sz w:val="72"/>
          <w:szCs w:val="72"/>
          <w:cs/>
          <w:lang w:bidi="th-TH"/>
        </w:rPr>
        <w:t xml:space="preserve"> สถานีตำรวจ</w:t>
      </w:r>
      <w:r w:rsidRPr="00B5437E">
        <w:rPr>
          <w:rFonts w:ascii="TH SarabunIT๙" w:eastAsia="Sarabun" w:hAnsi="TH SarabunIT๙" w:cs="TH SarabunIT๙" w:hint="cs"/>
          <w:bCs/>
          <w:color w:val="auto"/>
          <w:sz w:val="72"/>
          <w:szCs w:val="72"/>
          <w:cs/>
          <w:lang w:bidi="th-TH"/>
        </w:rPr>
        <w:t>ภูธรสวนพริกไทย</w:t>
      </w:r>
    </w:p>
    <w:p w14:paraId="5D1102AB" w14:textId="42C64893" w:rsidR="00B5437E" w:rsidRPr="00B5437E" w:rsidRDefault="00B5437E" w:rsidP="00B5437E">
      <w:pPr>
        <w:shd w:val="clear" w:color="auto" w:fill="92D050"/>
        <w:spacing w:line="259" w:lineRule="auto"/>
        <w:jc w:val="center"/>
        <w:rPr>
          <w:rFonts w:ascii="TH SarabunIT๙" w:eastAsia="Sarabun" w:hAnsi="TH SarabunIT๙" w:cs="TH SarabunIT๙"/>
          <w:bCs/>
          <w:color w:val="auto"/>
          <w:sz w:val="72"/>
          <w:szCs w:val="72"/>
          <w:lang w:bidi="th-TH"/>
        </w:rPr>
      </w:pPr>
      <w:r w:rsidRPr="00B5437E">
        <w:rPr>
          <w:rFonts w:ascii="TH SarabunIT๙" w:eastAsia="Sarabun" w:hAnsi="TH SarabunIT๙" w:cs="TH SarabunIT๙"/>
          <w:bCs/>
          <w:color w:val="auto"/>
          <w:sz w:val="72"/>
          <w:szCs w:val="72"/>
          <w:cs/>
          <w:lang w:bidi="th-TH"/>
        </w:rPr>
        <w:t>ประจำปีงบประมาณ พ</w:t>
      </w:r>
      <w:r w:rsidRPr="00B5437E">
        <w:rPr>
          <w:rFonts w:ascii="TH SarabunIT๙" w:eastAsia="Sarabun" w:hAnsi="TH SarabunIT๙" w:cs="TH SarabunIT๙"/>
          <w:bCs/>
          <w:color w:val="auto"/>
          <w:sz w:val="72"/>
          <w:szCs w:val="72"/>
          <w:lang w:bidi="th-TH"/>
        </w:rPr>
        <w:t>.</w:t>
      </w:r>
      <w:r w:rsidRPr="00B5437E">
        <w:rPr>
          <w:rFonts w:ascii="TH SarabunIT๙" w:eastAsia="Sarabun" w:hAnsi="TH SarabunIT๙" w:cs="TH SarabunIT๙"/>
          <w:bCs/>
          <w:color w:val="auto"/>
          <w:sz w:val="72"/>
          <w:szCs w:val="72"/>
          <w:cs/>
          <w:lang w:bidi="th-TH"/>
        </w:rPr>
        <w:t>ศ</w:t>
      </w:r>
      <w:r w:rsidRPr="00B5437E">
        <w:rPr>
          <w:rFonts w:ascii="TH SarabunIT๙" w:eastAsia="Sarabun" w:hAnsi="TH SarabunIT๙" w:cs="TH SarabunIT๙"/>
          <w:bCs/>
          <w:color w:val="auto"/>
          <w:sz w:val="72"/>
          <w:szCs w:val="72"/>
          <w:lang w:bidi="th-TH"/>
        </w:rPr>
        <w:t>.256</w:t>
      </w:r>
      <w:r>
        <w:rPr>
          <w:rFonts w:ascii="TH SarabunIT๙" w:eastAsia="Sarabun" w:hAnsi="TH SarabunIT๙" w:cs="TH SarabunIT๙" w:hint="cs"/>
          <w:bCs/>
          <w:color w:val="auto"/>
          <w:sz w:val="72"/>
          <w:szCs w:val="72"/>
          <w:cs/>
          <w:lang w:bidi="th-TH"/>
        </w:rPr>
        <w:t>๘</w:t>
      </w:r>
      <w:r w:rsidRPr="00B5437E">
        <w:rPr>
          <w:rFonts w:ascii="TH SarabunIT๙" w:eastAsia="Sarabun" w:hAnsi="TH SarabunIT๙" w:cs="TH SarabunIT๙"/>
          <w:bCs/>
          <w:color w:val="auto"/>
          <w:sz w:val="72"/>
          <w:szCs w:val="72"/>
          <w:lang w:bidi="th-TH"/>
        </w:rPr>
        <w:t xml:space="preserve"> </w:t>
      </w:r>
    </w:p>
    <w:p w14:paraId="70A041BF" w14:textId="2BB240E3" w:rsidR="00B5437E" w:rsidRPr="00B5437E" w:rsidRDefault="00B5437E" w:rsidP="00B5437E">
      <w:pPr>
        <w:shd w:val="clear" w:color="auto" w:fill="92D050"/>
        <w:spacing w:line="259" w:lineRule="auto"/>
        <w:jc w:val="center"/>
        <w:rPr>
          <w:rFonts w:ascii="TH SarabunIT๙" w:eastAsia="Sarabun" w:hAnsi="TH SarabunIT๙" w:cs="TH SarabunIT๙"/>
          <w:bCs/>
          <w:color w:val="auto"/>
          <w:sz w:val="72"/>
          <w:szCs w:val="72"/>
          <w:cs/>
          <w:lang w:bidi="th-TH"/>
        </w:rPr>
      </w:pPr>
      <w:r w:rsidRPr="00B5437E">
        <w:rPr>
          <w:rFonts w:ascii="TH SarabunIT๙" w:eastAsia="Sarabun" w:hAnsi="TH SarabunIT๙" w:cs="TH SarabunIT๙"/>
          <w:bCs/>
          <w:color w:val="auto"/>
          <w:sz w:val="72"/>
          <w:szCs w:val="72"/>
          <w:cs/>
          <w:lang w:bidi="th-TH"/>
        </w:rPr>
        <w:t xml:space="preserve">ข้อมูล ณ วันที่ </w:t>
      </w:r>
      <w:r w:rsidR="007E1BC4">
        <w:rPr>
          <w:rFonts w:ascii="TH SarabunIT๙" w:eastAsia="Sarabun" w:hAnsi="TH SarabunIT๙" w:cs="TH SarabunIT๙"/>
          <w:bCs/>
          <w:color w:val="auto"/>
          <w:sz w:val="72"/>
          <w:szCs w:val="72"/>
          <w:lang w:bidi="th-TH"/>
        </w:rPr>
        <w:t xml:space="preserve">1 </w:t>
      </w:r>
      <w:r w:rsidR="007E1BC4">
        <w:rPr>
          <w:rFonts w:ascii="TH SarabunIT๙" w:eastAsia="Sarabun" w:hAnsi="TH SarabunIT๙" w:cs="TH SarabunIT๙" w:hint="cs"/>
          <w:bCs/>
          <w:color w:val="auto"/>
          <w:sz w:val="72"/>
          <w:szCs w:val="72"/>
          <w:cs/>
          <w:lang w:bidi="th-TH"/>
        </w:rPr>
        <w:t>เมษายน</w:t>
      </w:r>
      <w:r w:rsidRPr="00B5437E">
        <w:rPr>
          <w:rFonts w:ascii="TH SarabunIT๙" w:eastAsia="Sarabun" w:hAnsi="TH SarabunIT๙" w:cs="TH SarabunIT๙"/>
          <w:bCs/>
          <w:color w:val="auto"/>
          <w:sz w:val="72"/>
          <w:szCs w:val="72"/>
          <w:cs/>
          <w:lang w:bidi="th-TH"/>
        </w:rPr>
        <w:t xml:space="preserve"> </w:t>
      </w:r>
      <w:r w:rsidRPr="00B5437E">
        <w:rPr>
          <w:rFonts w:ascii="TH SarabunIT๙" w:eastAsia="Sarabun" w:hAnsi="TH SarabunIT๙" w:cs="TH SarabunIT๙"/>
          <w:bCs/>
          <w:color w:val="auto"/>
          <w:sz w:val="72"/>
          <w:szCs w:val="72"/>
          <w:lang w:bidi="th-TH"/>
        </w:rPr>
        <w:t>256</w:t>
      </w:r>
      <w:r>
        <w:rPr>
          <w:rFonts w:ascii="TH SarabunIT๙" w:eastAsia="Sarabun" w:hAnsi="TH SarabunIT๙" w:cs="TH SarabunIT๙" w:hint="cs"/>
          <w:bCs/>
          <w:color w:val="auto"/>
          <w:sz w:val="72"/>
          <w:szCs w:val="72"/>
          <w:cs/>
          <w:lang w:bidi="th-TH"/>
        </w:rPr>
        <w:t>๘</w:t>
      </w:r>
    </w:p>
    <w:p w14:paraId="3F548FE4" w14:textId="6F00D43F" w:rsidR="00796112" w:rsidRDefault="00796112" w:rsidP="00B5437E">
      <w:pPr>
        <w:shd w:val="clear" w:color="auto" w:fill="92D050"/>
        <w:rPr>
          <w:rFonts w:ascii="TH SarabunIT๙" w:hAnsi="TH SarabunIT๙" w:cs="TH SarabunIT๙"/>
          <w:b w:val="0"/>
          <w:bCs/>
          <w:sz w:val="72"/>
          <w:szCs w:val="72"/>
        </w:rPr>
      </w:pPr>
    </w:p>
    <w:p w14:paraId="066FE488" w14:textId="77777777" w:rsidR="00B5437E" w:rsidRPr="00B5437E" w:rsidRDefault="00B5437E" w:rsidP="00B5437E">
      <w:pPr>
        <w:shd w:val="clear" w:color="auto" w:fill="92D050"/>
        <w:rPr>
          <w:rFonts w:ascii="TH SarabunIT๙" w:hAnsi="TH SarabunIT๙" w:cs="TH SarabunIT๙"/>
          <w:b w:val="0"/>
          <w:bCs/>
          <w:sz w:val="72"/>
          <w:szCs w:val="72"/>
        </w:rPr>
        <w:sectPr w:rsidR="00B5437E" w:rsidRPr="00B5437E" w:rsidSect="00B5437E">
          <w:pgSz w:w="11906" w:h="16838" w:code="9"/>
          <w:pgMar w:top="568" w:right="991" w:bottom="284" w:left="1134" w:header="709" w:footer="709" w:gutter="0"/>
          <w:pgNumType w:start="0"/>
          <w:cols w:space="708"/>
          <w:titlePg/>
          <w:docGrid w:linePitch="382"/>
        </w:sectPr>
      </w:pPr>
    </w:p>
    <w:p w14:paraId="77C175E1" w14:textId="77777777" w:rsidR="00A827DF" w:rsidRPr="00A827DF" w:rsidRDefault="006D64CC" w:rsidP="00A827DF">
      <w:pPr>
        <w:spacing w:line="259" w:lineRule="auto"/>
        <w:jc w:val="center"/>
        <w:rPr>
          <w:rFonts w:ascii="TH SarabunIT๙" w:eastAsia="Sarabun" w:hAnsi="TH SarabunIT๙" w:cs="TH SarabunIT๙"/>
          <w:color w:val="auto"/>
          <w:sz w:val="36"/>
          <w:szCs w:val="36"/>
          <w:cs/>
          <w:lang w:bidi="th-TH"/>
        </w:rPr>
      </w:pPr>
      <w:r w:rsidRPr="00A827DF">
        <w:rPr>
          <w:rFonts w:ascii="TH SarabunIT๙" w:eastAsia="Sarabun" w:hAnsi="TH SarabunIT๙" w:cs="TH SarabunIT๙"/>
          <w:bCs/>
          <w:color w:val="auto"/>
          <w:sz w:val="36"/>
          <w:szCs w:val="36"/>
          <w:cs/>
          <w:lang w:bidi="th-TH"/>
        </w:rPr>
        <w:lastRenderedPageBreak/>
        <w:t>แผนการใช้จ่ายงบประมาณ สถานีตำรวจ</w:t>
      </w:r>
      <w:r w:rsidR="00A827DF" w:rsidRPr="00796112">
        <w:rPr>
          <w:rFonts w:ascii="TH SarabunIT๙" w:eastAsia="Sarabun" w:hAnsi="TH SarabunIT๙" w:cs="TH SarabunIT๙" w:hint="cs"/>
          <w:b w:val="0"/>
          <w:bCs/>
          <w:color w:val="auto"/>
          <w:sz w:val="36"/>
          <w:szCs w:val="36"/>
          <w:cs/>
          <w:lang w:bidi="th-TH"/>
        </w:rPr>
        <w:t>ภูธรสวนพริกไทย</w:t>
      </w:r>
    </w:p>
    <w:p w14:paraId="69C2F05B" w14:textId="5C403195" w:rsidR="006D64CC" w:rsidRPr="00A827DF" w:rsidRDefault="006D64CC" w:rsidP="006D64CC">
      <w:pPr>
        <w:spacing w:line="259" w:lineRule="auto"/>
        <w:jc w:val="center"/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</w:pPr>
      <w:r w:rsidRPr="00A827DF">
        <w:rPr>
          <w:rFonts w:ascii="TH SarabunIT๙" w:eastAsia="Sarabun" w:hAnsi="TH SarabunIT๙" w:cs="TH SarabunIT๙"/>
          <w:bCs/>
          <w:color w:val="auto"/>
          <w:sz w:val="32"/>
          <w:szCs w:val="32"/>
          <w:cs/>
          <w:lang w:bidi="th-TH"/>
        </w:rPr>
        <w:t>ประจำปีงบประมาณ พ</w:t>
      </w:r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.</w:t>
      </w:r>
      <w:r w:rsidRPr="00A827DF">
        <w:rPr>
          <w:rFonts w:ascii="TH SarabunIT๙" w:eastAsia="Sarabun" w:hAnsi="TH SarabunIT๙" w:cs="TH SarabunIT๙"/>
          <w:bCs/>
          <w:color w:val="auto"/>
          <w:sz w:val="32"/>
          <w:szCs w:val="32"/>
          <w:cs/>
          <w:lang w:bidi="th-TH"/>
        </w:rPr>
        <w:t>ศ</w:t>
      </w:r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>.256</w:t>
      </w:r>
      <w:r w:rsidR="002E6672">
        <w:rPr>
          <w:rFonts w:ascii="TH SarabunIT๙" w:eastAsia="Sarabun" w:hAnsi="TH SarabunIT๙" w:cs="TH SarabunIT๙" w:hint="cs"/>
          <w:color w:val="auto"/>
          <w:sz w:val="32"/>
          <w:szCs w:val="32"/>
          <w:cs/>
          <w:lang w:bidi="th-TH"/>
        </w:rPr>
        <w:t>๘</w:t>
      </w:r>
      <w:r w:rsidRPr="00A827DF">
        <w:rPr>
          <w:rFonts w:ascii="TH SarabunIT๙" w:eastAsia="Sarabun" w:hAnsi="TH SarabunIT๙" w:cs="TH SarabunIT๙"/>
          <w:color w:val="auto"/>
          <w:sz w:val="32"/>
          <w:szCs w:val="32"/>
          <w:lang w:bidi="th-TH"/>
        </w:rPr>
        <w:t xml:space="preserve"> </w:t>
      </w:r>
    </w:p>
    <w:p w14:paraId="768BC3AC" w14:textId="7FEB9D3A" w:rsidR="006D64CC" w:rsidRPr="007E1BC4" w:rsidRDefault="006D64CC" w:rsidP="006D64CC">
      <w:pPr>
        <w:spacing w:line="259" w:lineRule="auto"/>
        <w:jc w:val="center"/>
        <w:rPr>
          <w:rFonts w:ascii="TH SarabunIT๙" w:eastAsia="Sarabun" w:hAnsi="TH SarabunIT๙" w:cs="TH SarabunIT๙"/>
          <w:bCs/>
          <w:color w:val="auto"/>
          <w:sz w:val="32"/>
          <w:szCs w:val="32"/>
          <w:cs/>
          <w:lang w:bidi="th-TH"/>
        </w:rPr>
      </w:pPr>
      <w:r w:rsidRPr="007E1BC4">
        <w:rPr>
          <w:rFonts w:ascii="TH SarabunIT๙" w:eastAsia="Sarabun" w:hAnsi="TH SarabunIT๙" w:cs="TH SarabunIT๙"/>
          <w:bCs/>
          <w:color w:val="auto"/>
          <w:sz w:val="32"/>
          <w:szCs w:val="32"/>
          <w:cs/>
          <w:lang w:bidi="th-TH"/>
        </w:rPr>
        <w:t xml:space="preserve">ข้อมูล ณ วันที่ </w:t>
      </w:r>
      <w:r w:rsidR="007E1BC4" w:rsidRPr="007E1BC4">
        <w:rPr>
          <w:rFonts w:ascii="TH SarabunIT๙" w:eastAsia="Sarabun" w:hAnsi="TH SarabunIT๙" w:cs="TH SarabunIT๙"/>
          <w:bCs/>
          <w:color w:val="auto"/>
          <w:sz w:val="32"/>
          <w:szCs w:val="32"/>
          <w:lang w:bidi="th-TH"/>
        </w:rPr>
        <w:t xml:space="preserve">1 </w:t>
      </w:r>
      <w:r w:rsidR="007E1BC4" w:rsidRPr="007E1BC4">
        <w:rPr>
          <w:rFonts w:ascii="TH SarabunIT๙" w:eastAsia="Sarabun" w:hAnsi="TH SarabunIT๙" w:cs="TH SarabunIT๙" w:hint="cs"/>
          <w:bCs/>
          <w:color w:val="auto"/>
          <w:sz w:val="32"/>
          <w:szCs w:val="32"/>
          <w:cs/>
          <w:lang w:bidi="th-TH"/>
        </w:rPr>
        <w:t>เมษายน</w:t>
      </w:r>
      <w:r w:rsidRPr="007E1BC4">
        <w:rPr>
          <w:rFonts w:ascii="TH SarabunIT๙" w:eastAsia="Sarabun" w:hAnsi="TH SarabunIT๙" w:cs="TH SarabunIT๙"/>
          <w:bCs/>
          <w:color w:val="auto"/>
          <w:sz w:val="32"/>
          <w:szCs w:val="32"/>
          <w:cs/>
          <w:lang w:bidi="th-TH"/>
        </w:rPr>
        <w:t xml:space="preserve"> </w:t>
      </w:r>
      <w:r w:rsidRPr="007E1BC4">
        <w:rPr>
          <w:rFonts w:ascii="TH SarabunIT๙" w:eastAsia="Sarabun" w:hAnsi="TH SarabunIT๙" w:cs="TH SarabunIT๙"/>
          <w:bCs/>
          <w:color w:val="auto"/>
          <w:sz w:val="32"/>
          <w:szCs w:val="32"/>
          <w:lang w:bidi="th-TH"/>
        </w:rPr>
        <w:t>256</w:t>
      </w:r>
      <w:r w:rsidR="002E6672" w:rsidRPr="007E1BC4">
        <w:rPr>
          <w:rFonts w:ascii="TH SarabunIT๙" w:eastAsia="Sarabun" w:hAnsi="TH SarabunIT๙" w:cs="TH SarabunIT๙" w:hint="cs"/>
          <w:bCs/>
          <w:color w:val="auto"/>
          <w:sz w:val="32"/>
          <w:szCs w:val="32"/>
          <w:cs/>
          <w:lang w:bidi="th-TH"/>
        </w:rPr>
        <w:t>๘</w:t>
      </w:r>
    </w:p>
    <w:tbl>
      <w:tblPr>
        <w:tblW w:w="1531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6"/>
        <w:gridCol w:w="2989"/>
        <w:gridCol w:w="3260"/>
        <w:gridCol w:w="1417"/>
        <w:gridCol w:w="993"/>
        <w:gridCol w:w="851"/>
        <w:gridCol w:w="708"/>
        <w:gridCol w:w="567"/>
        <w:gridCol w:w="1560"/>
        <w:gridCol w:w="2409"/>
      </w:tblGrid>
      <w:tr w:rsidR="006D64CC" w:rsidRPr="006D64CC" w14:paraId="11CFFD50" w14:textId="77777777" w:rsidTr="00C50458">
        <w:trPr>
          <w:trHeight w:val="697"/>
          <w:tblHeader/>
        </w:trPr>
        <w:tc>
          <w:tcPr>
            <w:tcW w:w="556" w:type="dxa"/>
            <w:vMerge w:val="restart"/>
            <w:shd w:val="clear" w:color="auto" w:fill="9CC2E5"/>
          </w:tcPr>
          <w:p w14:paraId="6ADE9DE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95CDA5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cs/>
                <w:lang w:bidi="th-TH"/>
              </w:rPr>
              <w:t>ที่</w:t>
            </w:r>
          </w:p>
          <w:p w14:paraId="7A32498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89" w:type="dxa"/>
            <w:vMerge w:val="restart"/>
            <w:shd w:val="clear" w:color="auto" w:fill="9CC2E5"/>
          </w:tcPr>
          <w:p w14:paraId="763C745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8494BB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cs/>
                <w:lang w:bidi="th-TH"/>
              </w:rPr>
              <w:t>ชื่อโครงการ</w:t>
            </w: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/</w:t>
            </w: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3260" w:type="dxa"/>
            <w:vMerge w:val="restart"/>
            <w:shd w:val="clear" w:color="auto" w:fill="9CC2E5"/>
          </w:tcPr>
          <w:p w14:paraId="7EEB426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260A60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cs/>
                <w:lang w:bidi="th-TH"/>
              </w:rPr>
              <w:t>เป้าหมาย</w:t>
            </w: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/</w:t>
            </w: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4536" w:type="dxa"/>
            <w:gridSpan w:val="5"/>
            <w:shd w:val="clear" w:color="auto" w:fill="9CC2E5"/>
          </w:tcPr>
          <w:p w14:paraId="70CEC87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18"/>
                <w:szCs w:val="18"/>
                <w:lang w:bidi="th-TH"/>
              </w:rPr>
            </w:pPr>
          </w:p>
          <w:p w14:paraId="47EC65B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shd w:val="clear" w:color="auto" w:fill="9CC2E5"/>
                <w:cs/>
                <w:lang w:bidi="th-TH"/>
              </w:rPr>
              <w:t>งบประมาณ</w:t>
            </w: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/</w:t>
            </w: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shd w:val="clear" w:color="auto" w:fill="9CC2E5"/>
                <w:cs/>
                <w:lang w:bidi="th-TH"/>
              </w:rPr>
              <w:t>แหล่งที่จัดสรร</w:t>
            </w: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shd w:val="clear" w:color="auto" w:fill="9CC2E5"/>
                <w:lang w:bidi="th-TH"/>
              </w:rPr>
              <w:t>/</w:t>
            </w: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shd w:val="clear" w:color="auto" w:fill="9CC2E5"/>
                <w:cs/>
                <w:lang w:bidi="th-TH"/>
              </w:rPr>
              <w:t>สนับสนุน</w:t>
            </w:r>
          </w:p>
        </w:tc>
        <w:tc>
          <w:tcPr>
            <w:tcW w:w="1560" w:type="dxa"/>
            <w:vMerge w:val="restart"/>
            <w:shd w:val="clear" w:color="auto" w:fill="9CC2E5"/>
          </w:tcPr>
          <w:p w14:paraId="53075FE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CF7A1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cs/>
                <w:lang w:bidi="th-TH"/>
              </w:rPr>
              <w:t>ระยะ</w:t>
            </w:r>
          </w:p>
          <w:p w14:paraId="230BB5A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409" w:type="dxa"/>
            <w:vMerge w:val="restart"/>
            <w:shd w:val="clear" w:color="auto" w:fill="9CC2E5"/>
          </w:tcPr>
          <w:p w14:paraId="13437B4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EDCA5C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</w:tc>
      </w:tr>
      <w:tr w:rsidR="006D64CC" w:rsidRPr="006D64CC" w14:paraId="0BF64639" w14:textId="77777777" w:rsidTr="00C50458">
        <w:trPr>
          <w:trHeight w:val="515"/>
          <w:tblHeader/>
        </w:trPr>
        <w:tc>
          <w:tcPr>
            <w:tcW w:w="556" w:type="dxa"/>
            <w:vMerge/>
            <w:shd w:val="clear" w:color="auto" w:fill="9CC2E5"/>
          </w:tcPr>
          <w:p w14:paraId="7335A6DF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89" w:type="dxa"/>
            <w:vMerge/>
            <w:shd w:val="clear" w:color="auto" w:fill="9CC2E5"/>
          </w:tcPr>
          <w:p w14:paraId="6C4FBDC8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3260" w:type="dxa"/>
            <w:vMerge/>
            <w:shd w:val="clear" w:color="auto" w:fill="9CC2E5"/>
          </w:tcPr>
          <w:p w14:paraId="4A309CC3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7" w:type="dxa"/>
            <w:shd w:val="clear" w:color="auto" w:fill="F7CAAC"/>
            <w:vAlign w:val="center"/>
          </w:tcPr>
          <w:p w14:paraId="45FACF7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cs/>
                <w:lang w:bidi="th-TH"/>
              </w:rPr>
              <w:t>สตช</w:t>
            </w: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.</w:t>
            </w:r>
          </w:p>
        </w:tc>
        <w:tc>
          <w:tcPr>
            <w:tcW w:w="993" w:type="dxa"/>
            <w:shd w:val="clear" w:color="auto" w:fill="F7CAAC"/>
          </w:tcPr>
          <w:p w14:paraId="41F5CDEA" w14:textId="77777777" w:rsidR="006D64CC" w:rsidRPr="008C5471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8C5471">
              <w:rPr>
                <w:rFonts w:ascii="TH SarabunIT๙" w:eastAsia="Sarabun" w:hAnsi="TH SarabunIT๙" w:cs="TH SarabunIT๙"/>
                <w:bCs/>
                <w:color w:val="auto"/>
                <w:szCs w:val="28"/>
                <w:cs/>
                <w:lang w:bidi="th-TH"/>
              </w:rPr>
              <w:t>หน่วยงานภาครัฐ</w:t>
            </w:r>
          </w:p>
        </w:tc>
        <w:tc>
          <w:tcPr>
            <w:tcW w:w="851" w:type="dxa"/>
            <w:shd w:val="clear" w:color="auto" w:fill="F7CAAC"/>
            <w:vAlign w:val="center"/>
          </w:tcPr>
          <w:p w14:paraId="0DE96101" w14:textId="77777777" w:rsidR="006D64CC" w:rsidRPr="008C5471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8C5471">
              <w:rPr>
                <w:rFonts w:ascii="TH SarabunIT๙" w:eastAsia="Sarabun" w:hAnsi="TH SarabunIT๙" w:cs="TH SarabunIT๙"/>
                <w:bCs/>
                <w:color w:val="auto"/>
                <w:szCs w:val="28"/>
                <w:cs/>
                <w:lang w:bidi="th-TH"/>
              </w:rPr>
              <w:t>ภาค</w:t>
            </w:r>
          </w:p>
          <w:p w14:paraId="4D3B126B" w14:textId="77777777" w:rsidR="006D64CC" w:rsidRPr="008C5471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8C5471">
              <w:rPr>
                <w:rFonts w:ascii="TH SarabunIT๙" w:eastAsia="Sarabun" w:hAnsi="TH SarabunIT๙" w:cs="TH SarabunIT๙"/>
                <w:bCs/>
                <w:color w:val="auto"/>
                <w:szCs w:val="28"/>
                <w:cs/>
                <w:lang w:bidi="th-TH"/>
              </w:rPr>
              <w:t>เอกชน</w:t>
            </w:r>
          </w:p>
        </w:tc>
        <w:tc>
          <w:tcPr>
            <w:tcW w:w="708" w:type="dxa"/>
            <w:shd w:val="clear" w:color="auto" w:fill="F7CAAC"/>
            <w:vAlign w:val="center"/>
          </w:tcPr>
          <w:p w14:paraId="6E3E6F68" w14:textId="77777777" w:rsidR="006D64CC" w:rsidRPr="008C5471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8C5471">
              <w:rPr>
                <w:rFonts w:ascii="TH SarabunIT๙" w:eastAsia="Sarabun" w:hAnsi="TH SarabunIT๙" w:cs="TH SarabunIT๙"/>
                <w:bCs/>
                <w:color w:val="auto"/>
                <w:szCs w:val="28"/>
                <w:cs/>
                <w:lang w:bidi="th-TH"/>
              </w:rPr>
              <w:t>อปท</w:t>
            </w:r>
            <w:r w:rsidRPr="008C5471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.</w:t>
            </w:r>
          </w:p>
        </w:tc>
        <w:tc>
          <w:tcPr>
            <w:tcW w:w="567" w:type="dxa"/>
            <w:shd w:val="clear" w:color="auto" w:fill="F7CAAC"/>
            <w:vAlign w:val="center"/>
          </w:tcPr>
          <w:p w14:paraId="6C44CF22" w14:textId="77777777" w:rsidR="006D64CC" w:rsidRPr="008C5471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8C5471">
              <w:rPr>
                <w:rFonts w:ascii="TH SarabunIT๙" w:eastAsia="Sarabun" w:hAnsi="TH SarabunIT๙" w:cs="TH SarabunIT๙"/>
                <w:bCs/>
                <w:color w:val="auto"/>
                <w:szCs w:val="28"/>
                <w:cs/>
                <w:lang w:bidi="th-TH"/>
              </w:rPr>
              <w:t>อื่นๆ</w:t>
            </w:r>
          </w:p>
        </w:tc>
        <w:tc>
          <w:tcPr>
            <w:tcW w:w="1560" w:type="dxa"/>
            <w:vMerge/>
            <w:shd w:val="clear" w:color="auto" w:fill="9CC2E5"/>
          </w:tcPr>
          <w:p w14:paraId="26CB29FD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  <w:vMerge/>
            <w:shd w:val="clear" w:color="auto" w:fill="9CC2E5"/>
          </w:tcPr>
          <w:p w14:paraId="5B169245" w14:textId="77777777" w:rsidR="006D64CC" w:rsidRPr="006D64CC" w:rsidRDefault="006D64CC" w:rsidP="00AA4B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</w:tr>
      <w:tr w:rsidR="006D64CC" w:rsidRPr="006D64CC" w14:paraId="7CC01581" w14:textId="77777777" w:rsidTr="00C50458">
        <w:trPr>
          <w:trHeight w:val="348"/>
        </w:trPr>
        <w:tc>
          <w:tcPr>
            <w:tcW w:w="556" w:type="dxa"/>
          </w:tcPr>
          <w:p w14:paraId="01F0B46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1</w:t>
            </w:r>
          </w:p>
        </w:tc>
        <w:tc>
          <w:tcPr>
            <w:tcW w:w="2989" w:type="dxa"/>
          </w:tcPr>
          <w:p w14:paraId="0A468A8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  <w:lang w:bidi="th-TH"/>
              </w:rPr>
              <w:t xml:space="preserve">โครงการ </w:t>
            </w:r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: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การถวายความปลอดภัย</w:t>
            </w:r>
          </w:p>
          <w:p w14:paraId="4F3CF0C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พระมหากษัตริย์</w:t>
            </w:r>
          </w:p>
          <w:p w14:paraId="6FECDDD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และพระบรมวงศานุวงศ์</w:t>
            </w:r>
          </w:p>
          <w:p w14:paraId="6D0670F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 xml:space="preserve">กิจกรรม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: 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การถวายความปลอดภัย</w:t>
            </w:r>
          </w:p>
          <w:p w14:paraId="2B27BB7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พระมหากษัตริย์</w:t>
            </w:r>
          </w:p>
          <w:p w14:paraId="2E4FD66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และพระบรมวงศานุวงศ์</w:t>
            </w:r>
          </w:p>
        </w:tc>
        <w:tc>
          <w:tcPr>
            <w:tcW w:w="3260" w:type="dxa"/>
          </w:tcPr>
          <w:p w14:paraId="47E188F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ถวายความปลอดภัยพระมหา</w:t>
            </w:r>
          </w:p>
          <w:p w14:paraId="6BA63EE0" w14:textId="600CBB66" w:rsidR="006D64CC" w:rsidRPr="006D64CC" w:rsidRDefault="006D64CC" w:rsidP="005F29A4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กษัตริย์ พระบรมวงศานุวงศ์ ได้อย่างมีประสิทธิภาพ</w:t>
            </w:r>
          </w:p>
        </w:tc>
        <w:tc>
          <w:tcPr>
            <w:tcW w:w="1417" w:type="dxa"/>
          </w:tcPr>
          <w:p w14:paraId="66568C4E" w14:textId="3C5CCB97" w:rsidR="006D64CC" w:rsidRPr="006D64CC" w:rsidRDefault="00880135" w:rsidP="00796112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122,000</w:t>
            </w:r>
            <w:r w:rsidRPr="00880135">
              <w:rPr>
                <w:rFonts w:ascii="TH SarabunIT๙" w:eastAsia="Sarabun" w:hAnsi="TH SarabunIT๙" w:cs="TH SarabunIT๙" w:hint="cs"/>
                <w:color w:val="auto"/>
                <w:sz w:val="24"/>
                <w:szCs w:val="24"/>
                <w:cs/>
                <w:lang w:bidi="th-TH"/>
              </w:rPr>
              <w:t>บาท</w:t>
            </w:r>
          </w:p>
        </w:tc>
        <w:tc>
          <w:tcPr>
            <w:tcW w:w="993" w:type="dxa"/>
          </w:tcPr>
          <w:p w14:paraId="215168CD" w14:textId="01D73F7C" w:rsidR="006D64CC" w:rsidRPr="006D64CC" w:rsidRDefault="00796112" w:rsidP="00796112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851" w:type="dxa"/>
          </w:tcPr>
          <w:p w14:paraId="4B2E397E" w14:textId="39AB36EA" w:rsidR="006D64CC" w:rsidRPr="006D64CC" w:rsidRDefault="00796112" w:rsidP="00796112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708" w:type="dxa"/>
          </w:tcPr>
          <w:p w14:paraId="47607961" w14:textId="786671B1" w:rsidR="006D64CC" w:rsidRPr="006D64CC" w:rsidRDefault="00796112" w:rsidP="00796112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567" w:type="dxa"/>
          </w:tcPr>
          <w:p w14:paraId="5B1D5993" w14:textId="0D249D79" w:rsidR="006D64CC" w:rsidRPr="006D64CC" w:rsidRDefault="00796112" w:rsidP="00796112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60" w:type="dxa"/>
          </w:tcPr>
          <w:p w14:paraId="1002465B" w14:textId="03D4BBE9" w:rsidR="006D64CC" w:rsidRPr="006D64CC" w:rsidRDefault="00854364" w:rsidP="008C5471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5501D80C" w14:textId="656DC20F" w:rsidR="006D64CC" w:rsidRPr="006D64CC" w:rsidRDefault="006D64CC" w:rsidP="008C5471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14:paraId="42CA166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ถวายความปลอดภัยอย่างสมพระเกียรติต้องตาม</w:t>
            </w:r>
          </w:p>
          <w:p w14:paraId="5DCA69A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 xml:space="preserve">พระราชประสงค์ </w:t>
            </w:r>
          </w:p>
          <w:p w14:paraId="3943E54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</w:tr>
      <w:tr w:rsidR="006D64CC" w:rsidRPr="006D64CC" w14:paraId="16808ADF" w14:textId="77777777" w:rsidTr="00C50458">
        <w:trPr>
          <w:trHeight w:val="1358"/>
        </w:trPr>
        <w:tc>
          <w:tcPr>
            <w:tcW w:w="556" w:type="dxa"/>
          </w:tcPr>
          <w:p w14:paraId="7005FCF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2</w:t>
            </w:r>
          </w:p>
          <w:p w14:paraId="30C6300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E2D3B1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8416E5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89" w:type="dxa"/>
          </w:tcPr>
          <w:p w14:paraId="3133299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 xml:space="preserve">กิจกรรม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: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การป้องกัน ปราบปราม สืบสวนผู้ผลิต</w:t>
            </w:r>
          </w:p>
          <w:p w14:paraId="12D071B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และผู้ค้ายาเสพติด</w:t>
            </w:r>
          </w:p>
        </w:tc>
        <w:tc>
          <w:tcPr>
            <w:tcW w:w="3260" w:type="dxa"/>
          </w:tcPr>
          <w:p w14:paraId="61A7086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ลดจำนวนผู้ค้า ผู้ผลิต</w:t>
            </w:r>
          </w:p>
          <w:p w14:paraId="5FF9C3C9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D8DF99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A06A170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417" w:type="dxa"/>
          </w:tcPr>
          <w:p w14:paraId="0B6C09A7" w14:textId="17586EDE" w:rsidR="006D64CC" w:rsidRPr="006D64CC" w:rsidRDefault="00775B3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 w:rsidRPr="00775B32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</w:t>
            </w:r>
            <w:r w:rsidR="002E6672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5</w:t>
            </w:r>
            <w:r w:rsidR="00050DA2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</w:t>
            </w:r>
            <w:r w:rsidR="00050DA2" w:rsidRP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0</w:t>
            </w:r>
            <w:r w:rsidRPr="00775B32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00</w:t>
            </w:r>
            <w:r w:rsidR="00880135" w:rsidRP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บาท</w:t>
            </w:r>
          </w:p>
          <w:p w14:paraId="4ABAF57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3" w:type="dxa"/>
          </w:tcPr>
          <w:p w14:paraId="016830C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1524D60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4133B52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77BA03C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60" w:type="dxa"/>
          </w:tcPr>
          <w:p w14:paraId="1FC58882" w14:textId="77777777" w:rsidR="00854364" w:rsidRPr="006D64CC" w:rsidRDefault="00854364" w:rsidP="00854364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5FBC458A" w14:textId="6A47120E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14:paraId="54C4A1D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ผู้ค้า ผู้ผลิตในพื้นที่ลดลง ไม่น้อยกว่า ร้อยละ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80</w:t>
            </w:r>
          </w:p>
        </w:tc>
      </w:tr>
      <w:tr w:rsidR="006D64CC" w:rsidRPr="006D64CC" w14:paraId="0B89A4F4" w14:textId="77777777" w:rsidTr="00C50458">
        <w:trPr>
          <w:trHeight w:val="945"/>
        </w:trPr>
        <w:tc>
          <w:tcPr>
            <w:tcW w:w="556" w:type="dxa"/>
          </w:tcPr>
          <w:p w14:paraId="5C5C4C7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auto"/>
                <w:sz w:val="32"/>
                <w:szCs w:val="32"/>
                <w:lang w:bidi="th-TH"/>
              </w:rPr>
              <w:t>3.</w:t>
            </w:r>
          </w:p>
          <w:p w14:paraId="5BEEB86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24A68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915467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03DDAC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FFF45C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F23FD2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2B41E6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004A9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D393FA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84C564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97468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D7A57D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989" w:type="dxa"/>
          </w:tcPr>
          <w:p w14:paraId="59883A3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 xml:space="preserve">โครงการ </w:t>
            </w:r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: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บังคับใช้กฎหมาย อำนวยความยุติธรรม และบริการประชาชน</w:t>
            </w:r>
          </w:p>
          <w:p w14:paraId="5A2EB79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4D45BA4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070805E5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51FB8D8D" w14:textId="77777777" w:rsidR="00EB5011" w:rsidRDefault="00EB5011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722A61C5" w14:textId="77777777" w:rsidR="00E552EF" w:rsidRPr="006D64CC" w:rsidRDefault="00E552EF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22CFA749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ค่าสาธารณูปโภค</w:t>
            </w:r>
          </w:p>
          <w:p w14:paraId="13515F68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๑.ไฟฟ้า</w:t>
            </w:r>
          </w:p>
          <w:p w14:paraId="33C5E1FD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๒.ประปา</w:t>
            </w:r>
          </w:p>
          <w:p w14:paraId="497B6C25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๓.โทรศัพท์</w:t>
            </w:r>
          </w:p>
          <w:p w14:paraId="1EF09AFD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๔.ไปรษณีย์</w:t>
            </w:r>
          </w:p>
          <w:p w14:paraId="0F76A3B2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๕.อินเทอเน็ต</w:t>
            </w:r>
          </w:p>
          <w:p w14:paraId="55729797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  <w:lang w:bidi="th-TH"/>
              </w:rPr>
              <w:t xml:space="preserve">ค่าตอบแทน </w:t>
            </w:r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4 </w:t>
            </w:r>
            <w:r w:rsidRPr="006D64CC">
              <w:rPr>
                <w:rFonts w:ascii="TH SarabunIT๙" w:eastAsia="Sarabun" w:hAnsi="TH SarabunIT๙" w:cs="TH SarabunIT๙"/>
                <w:bCs/>
                <w:color w:val="000000"/>
                <w:sz w:val="32"/>
                <w:szCs w:val="32"/>
                <w:cs/>
                <w:lang w:bidi="th-TH"/>
              </w:rPr>
              <w:t>ประเภท</w:t>
            </w:r>
          </w:p>
          <w:p w14:paraId="282E50FA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1.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ค่าคุ้มครองพยาน</w:t>
            </w:r>
          </w:p>
          <w:p w14:paraId="13E5477D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2.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ค่านักจิตวิทยาหรือนักสังคมสงเคราะห์</w:t>
            </w:r>
          </w:p>
          <w:p w14:paraId="5DF43085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3.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ค่าชันสูตรพลิกศพ</w:t>
            </w:r>
          </w:p>
          <w:p w14:paraId="7BF63B4D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4.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ค่าส่งหมายเรียกพยาน</w:t>
            </w:r>
          </w:p>
          <w:p w14:paraId="304DE2C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  -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ค่าตอบแทนสอบสวน</w:t>
            </w:r>
          </w:p>
          <w:p w14:paraId="37018BB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คดีอาญา</w:t>
            </w:r>
          </w:p>
          <w:p w14:paraId="5158BCE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45394D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5824C1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2AE8AA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D097F7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20"/>
                <w:szCs w:val="20"/>
                <w:lang w:bidi="th-TH"/>
              </w:rPr>
            </w:pPr>
          </w:p>
          <w:p w14:paraId="006B8918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BD494F4" w14:textId="77777777" w:rsidR="00C32EE7" w:rsidRPr="006D64CC" w:rsidRDefault="00C32EE7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8770C2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A1AE580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ค่าตรวจวัดแอลกอฮอล์</w:t>
            </w:r>
          </w:p>
          <w:p w14:paraId="04E34BE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EE47035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  <w:t xml:space="preserve">   </w:t>
            </w:r>
          </w:p>
          <w:p w14:paraId="6DAE71BC" w14:textId="77777777" w:rsidR="00B26918" w:rsidRPr="006D64CC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CB16211" w14:textId="6D7688BE" w:rsidR="006D64CC" w:rsidRPr="006D64CC" w:rsidRDefault="00731F5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- 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สร้างเครือข่ายการมีส่วน</w:t>
            </w:r>
          </w:p>
          <w:p w14:paraId="7C0C049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ร่วมของประชาชนในการป้อง</w:t>
            </w:r>
          </w:p>
          <w:p w14:paraId="7418C33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กันอาชญากรรมระดับตำบล</w:t>
            </w:r>
          </w:p>
          <w:p w14:paraId="7506BF6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1EEA57FF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ค่าน้ำมันเชื้อเพลิงสำหรับ</w:t>
            </w:r>
          </w:p>
          <w:p w14:paraId="1F3E8950" w14:textId="77777777" w:rsidR="006D64CC" w:rsidRPr="006D64CC" w:rsidRDefault="006D64CC" w:rsidP="00731F58">
            <w:pPr>
              <w:spacing w:line="259" w:lineRule="auto"/>
              <w:ind w:left="51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 xml:space="preserve">รถยนต์เช่า รถยนต์ตู้โดยสาร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(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ทดแทน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)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 xml:space="preserve">ฯ และรถยนต์เอนกประสงค์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(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ทดแทน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)</w:t>
            </w:r>
          </w:p>
          <w:p w14:paraId="3D2673F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073BA386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การการรักษาความ</w:t>
            </w:r>
          </w:p>
          <w:p w14:paraId="15FD088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ปลอดภัยและให้บริการ</w:t>
            </w:r>
          </w:p>
          <w:p w14:paraId="273CC30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แก่นักท่องเที่ยว</w:t>
            </w:r>
          </w:p>
          <w:p w14:paraId="61131F9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5B0A0B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14"/>
                <w:szCs w:val="14"/>
                <w:lang w:bidi="th-TH"/>
              </w:rPr>
            </w:pPr>
          </w:p>
          <w:p w14:paraId="62FDC19C" w14:textId="77777777" w:rsidR="00B26918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CB02BE2" w14:textId="77777777" w:rsidR="00B26918" w:rsidRPr="006D64CC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3143857" w14:textId="77777777" w:rsidR="006D64CC" w:rsidRPr="006D64CC" w:rsidRDefault="006D64CC" w:rsidP="00AA4B53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รณรงค์ป้องกันและแก้ไข</w:t>
            </w:r>
          </w:p>
          <w:p w14:paraId="69C2467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 xml:space="preserve">ปัญหาอุบัติเหตุทางถนนช่วงเทศกาลสำคัญ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(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ปีใหม่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,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สงกรานต์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)</w:t>
            </w:r>
          </w:p>
          <w:p w14:paraId="5D15E33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BBAF10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DBE566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A06006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634ACF8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80852E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26107C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F73A53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29740D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2F9EAE7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5975CD9" w14:textId="77777777" w:rsidR="006D64CC" w:rsidRPr="006D64CC" w:rsidRDefault="006D64CC" w:rsidP="00B26918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14"/>
                <w:szCs w:val="14"/>
                <w:lang w:bidi="th-TH"/>
              </w:rPr>
            </w:pPr>
          </w:p>
          <w:p w14:paraId="06FF345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7871BB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6DCAC34" w14:textId="77777777" w:rsidR="00B26918" w:rsidRPr="006D64CC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35D201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3A93C05D" w14:textId="4E6F0F48" w:rsidR="006D64CC" w:rsidRPr="006D64CC" w:rsidRDefault="00FB08AA" w:rsidP="007232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lastRenderedPageBreak/>
              <w:t>-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โครงการ</w:t>
            </w:r>
            <w:r w:rsidR="0072325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เพิ่มประสิทธิภาพการป้องกันอาชญากรรมตำรวจภูธรภาค1 (ชุดไล่ล่า)</w:t>
            </w:r>
          </w:p>
          <w:p w14:paraId="51478401" w14:textId="527672B9" w:rsidR="006D64CC" w:rsidRPr="006D64CC" w:rsidRDefault="006D64CC" w:rsidP="00AA4B53">
            <w:pPr>
              <w:spacing w:line="259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F9FFA7F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7759B5B2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479C6C84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56FBF1B9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A752405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1AF3972E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  <w:p w14:paraId="0DFB7E81" w14:textId="77777777" w:rsidR="006D64CC" w:rsidRPr="006D64CC" w:rsidRDefault="006D64CC" w:rsidP="00AA4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570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3260" w:type="dxa"/>
          </w:tcPr>
          <w:p w14:paraId="0430D696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ประชาชนมีความปลอดภัยในชีวิตและทรัพย์สิน</w:t>
            </w:r>
          </w:p>
          <w:p w14:paraId="60A4E30D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30A74A28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1CD4B19B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6AE4F51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08259F43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65B6FB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-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กำหนดมาตรการในการ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br/>
              <w:t>ประหยัดพลังงาน</w:t>
            </w:r>
          </w:p>
          <w:p w14:paraId="1CDA4116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4"/>
                <w:szCs w:val="4"/>
                <w:lang w:bidi="th-TH"/>
              </w:rPr>
            </w:pPr>
          </w:p>
          <w:p w14:paraId="7BFFAEE6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16"/>
                <w:szCs w:val="16"/>
                <w:lang w:bidi="th-TH"/>
              </w:rPr>
            </w:pPr>
          </w:p>
          <w:p w14:paraId="1AE5997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3CC031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C48D0A7" w14:textId="77777777" w:rsidR="0034670D" w:rsidRDefault="0034670D" w:rsidP="0034670D">
            <w:pPr>
              <w:spacing w:after="240"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3C1FAD3" w14:textId="519A926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เสริมสร้างจรรยาบรรณในการ</w:t>
            </w:r>
            <w:r w:rsidR="003E6789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   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บริการให้พนักงานสอบสวน   ผู้ช่วยพนักงานสอบสวน</w:t>
            </w:r>
          </w:p>
          <w:p w14:paraId="03C049BF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D9D6BE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0FECE5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FFFE0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กำหนดระยะเวลาในการดำเนิน งานในทุกขั้นตอนของงานสอบสวนอย่างชัดเจนเพื่อให้ประชาชนได้รับความยุติธรรมโดยไม่ล่าช้า</w:t>
            </w:r>
          </w:p>
          <w:p w14:paraId="2AC17EF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5C302EC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7E935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E6E8F6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869DD1" w14:textId="77777777" w:rsidR="007D3F7E" w:rsidRPr="006D64CC" w:rsidRDefault="007D3F7E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84115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9A06B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กำหนดหลักเกณฑ์และวิธีการใน</w:t>
            </w:r>
          </w:p>
          <w:p w14:paraId="470007E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การตรวจวัด</w:t>
            </w:r>
          </w:p>
          <w:p w14:paraId="673BDA98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3DE377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4C3BCD" w14:textId="79E5AFFB" w:rsidR="006D64CC" w:rsidRPr="006D64CC" w:rsidRDefault="00385DEC" w:rsidP="00FF3F0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  <w:r w:rsidR="00FF3F05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2158A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ประชาชนในพื้นที่ระดับ</w:t>
            </w:r>
            <w:r w:rsidR="00FF3F0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="002158A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เขต/</w:t>
            </w:r>
            <w:r w:rsidR="00104B8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ตำบล</w:t>
            </w:r>
            <w:r w:rsidR="002158A7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ให้ความร่วมมือในการป้องกันอาชญากรรม</w:t>
            </w:r>
          </w:p>
          <w:p w14:paraId="329EECC8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90EA9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จัดทำบัตรเครดิตน้ำมัน โดยระบุประเภทของน้ำมัน และจำนวนเงิน ให้ตรงกับทะเบียนรถยนต์</w:t>
            </w:r>
          </w:p>
          <w:p w14:paraId="27850E0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ที่ใช้ในการปฏิบัติหน้าที่</w:t>
            </w:r>
          </w:p>
          <w:p w14:paraId="36790F72" w14:textId="77777777" w:rsidR="006D64CC" w:rsidRPr="006D64CC" w:rsidRDefault="006D64CC" w:rsidP="00B26918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A348472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นักท่องเที่ยวมีความปลอดภัย</w:t>
            </w:r>
          </w:p>
          <w:p w14:paraId="0BC9D1E0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ในชีวิตและทรัพย์สินมากขึ้น โดยอาศัยเครือข่ายความร่วมมือ</w:t>
            </w:r>
          </w:p>
          <w:p w14:paraId="5885244A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จากทุกภาคส่วนที่เกี่ยวข้อง</w:t>
            </w:r>
          </w:p>
          <w:p w14:paraId="06CE0147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2813C4D4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160E42" w14:textId="77777777" w:rsidR="00B26918" w:rsidRPr="006D64CC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72D02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A871E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กำหนดมาตรการด้านการ</w:t>
            </w:r>
          </w:p>
          <w:p w14:paraId="2D25E5C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บังคับใช้กฎหมายในช่วงเทศกาลปีใหม่และสงกรานต์ โดยเฉพาะข้อหาขับรถในขณะเมาขับรถในขณะเมาสุรา และไม่สวมหมวกนิรภัย </w:t>
            </w:r>
          </w:p>
          <w:p w14:paraId="21EC2A9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ประสานงานกับหน่วยงาน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/</w:t>
            </w:r>
          </w:p>
          <w:p w14:paraId="7C2A4734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ภาคีเครือข่ายที่เกี่ยวข้องในพื้นที่ เพื่อป้องกันและแก้ไขปัญหา</w:t>
            </w:r>
          </w:p>
          <w:p w14:paraId="7CFA951E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อุบัติเหตุ และปัญหาการจราจรใน</w:t>
            </w:r>
          </w:p>
          <w:p w14:paraId="34378A39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พื้นที่</w:t>
            </w:r>
          </w:p>
          <w:p w14:paraId="51BE7CF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รณรงค์และเสริมสร้างจิตสำนึก</w:t>
            </w:r>
          </w:p>
          <w:p w14:paraId="13CC8B1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ในการขับขี่ตามกฎหมาย</w:t>
            </w:r>
          </w:p>
          <w:p w14:paraId="29009ACB" w14:textId="77777777" w:rsidR="006D64CC" w:rsidRP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93E097" w14:textId="5028243B" w:rsidR="006D64CC" w:rsidRPr="006D64CC" w:rsidRDefault="006D64CC" w:rsidP="00FB08AA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1BD84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0445B47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0129702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2DBF8A9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"/>
                <w:szCs w:val="2"/>
                <w:lang w:bidi="th-TH"/>
              </w:rPr>
            </w:pPr>
          </w:p>
          <w:p w14:paraId="5ED73AD5" w14:textId="77777777" w:rsidR="006D64CC" w:rsidRDefault="006D64CC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AD8E748" w14:textId="77777777" w:rsidR="00932A7F" w:rsidRDefault="00932A7F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1F8ECB1" w14:textId="4F593242" w:rsidR="006D64CC" w:rsidRDefault="00932A7F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กำหนดระยะเวลาในการดำเนิน งาน</w:t>
            </w:r>
          </w:p>
          <w:p w14:paraId="25999207" w14:textId="6407FF44" w:rsidR="00932A7F" w:rsidRPr="00932A7F" w:rsidRDefault="00932A7F" w:rsidP="00AA4B53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932A7F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  <w:r w:rsidRPr="00932A7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มีแผนในการปฏิบัต</w:t>
            </w:r>
            <w:r w:rsidR="003207B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ิ</w:t>
            </w:r>
          </w:p>
          <w:p w14:paraId="234D0B94" w14:textId="2F39F4F1" w:rsidR="006D64CC" w:rsidRPr="006D64CC" w:rsidRDefault="006D64CC" w:rsidP="00932A7F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r w:rsidR="00932A7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เพื่อให้ประชาช</w:t>
            </w:r>
            <w:r w:rsidR="00932A7F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น</w:t>
            </w:r>
            <w:r w:rsidR="00932A7F" w:rsidRPr="00932A7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มีความปลอดภัยในชีวิตและทรัพสิน</w:t>
            </w:r>
          </w:p>
        </w:tc>
        <w:tc>
          <w:tcPr>
            <w:tcW w:w="1417" w:type="dxa"/>
          </w:tcPr>
          <w:p w14:paraId="72097917" w14:textId="4315CF71" w:rsidR="006D64CC" w:rsidRPr="004C2D64" w:rsidRDefault="004C2D64" w:rsidP="004C2D64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4C2D6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1,103,100</w:t>
            </w:r>
            <w:r w:rsid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บาท</w:t>
            </w:r>
          </w:p>
          <w:p w14:paraId="62073522" w14:textId="77777777" w:rsidR="00EA3B3D" w:rsidRPr="006D64CC" w:rsidRDefault="00EA3B3D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7750E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6891C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AC641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AF0C1A" w14:textId="49D03835" w:rsidR="006D64CC" w:rsidRPr="006D64CC" w:rsidRDefault="002E667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26,600</w:t>
            </w:r>
            <w:r w:rsid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บาท</w:t>
            </w:r>
          </w:p>
          <w:p w14:paraId="7F70123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977C0D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2DD17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CAC35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C3841D" w14:textId="77777777" w:rsidR="006D64CC" w:rsidRPr="006D64CC" w:rsidRDefault="006D64CC" w:rsidP="0034670D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C7BB96" w14:textId="77777777" w:rsidR="008E1DFD" w:rsidRDefault="008E1DFD" w:rsidP="008E1DF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งบอยู่ที่</w:t>
            </w:r>
          </w:p>
          <w:p w14:paraId="2D745AA3" w14:textId="63C5DD7A" w:rsidR="008E1DFD" w:rsidRPr="006D64CC" w:rsidRDefault="008E1DFD" w:rsidP="008E1DF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ภ.จว.ปทุมธานี</w:t>
            </w:r>
          </w:p>
          <w:p w14:paraId="19B142CE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20671F" w14:textId="77777777" w:rsidR="00C15692" w:rsidRDefault="00C1569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95D6B4" w14:textId="77777777" w:rsidR="002A16AB" w:rsidRDefault="002A16AB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E643B0" w14:textId="77777777" w:rsidR="002A16AB" w:rsidRDefault="002A16AB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DB3AD57" w14:textId="77777777" w:rsidR="008E1DFD" w:rsidRDefault="008E1DFD" w:rsidP="008E1DF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งบอยู่ที่</w:t>
            </w:r>
          </w:p>
          <w:p w14:paraId="675E371A" w14:textId="77777777" w:rsidR="008E1DFD" w:rsidRPr="006D64CC" w:rsidRDefault="008E1DFD" w:rsidP="008E1DFD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ภ.จว.ปทุมธานี</w:t>
            </w:r>
          </w:p>
          <w:p w14:paraId="71DDCBC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DF85A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175B5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11711B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16"/>
                <w:szCs w:val="16"/>
                <w:lang w:bidi="th-TH"/>
              </w:rPr>
            </w:pPr>
          </w:p>
          <w:p w14:paraId="3D1034E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0"/>
                <w:szCs w:val="20"/>
                <w:lang w:bidi="th-TH"/>
              </w:rPr>
            </w:pPr>
          </w:p>
          <w:p w14:paraId="23CFA527" w14:textId="77777777" w:rsidR="002A16AB" w:rsidRPr="002A16AB" w:rsidRDefault="002A16AB" w:rsidP="002A16AB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งบอยู่ที่</w:t>
            </w:r>
          </w:p>
          <w:p w14:paraId="6FFF8A94" w14:textId="77777777" w:rsidR="002A16AB" w:rsidRPr="002A16AB" w:rsidRDefault="002A16AB" w:rsidP="002A16AB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ภ.จว.</w:t>
            </w:r>
          </w:p>
          <w:p w14:paraId="7260CDFD" w14:textId="77777777" w:rsidR="002B7FFC" w:rsidRPr="002A16AB" w:rsidRDefault="002B7FF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DD99537" w14:textId="77777777" w:rsidR="001D4791" w:rsidRDefault="001D4791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921F16A" w14:textId="77777777" w:rsidR="00F33049" w:rsidRPr="002A16AB" w:rsidRDefault="00F33049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1C0402D" w14:textId="67E8C8C4" w:rsidR="006D64CC" w:rsidRPr="002A16AB" w:rsidRDefault="002A16AB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15,000</w:t>
            </w:r>
            <w:r w:rsid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บาท</w:t>
            </w:r>
          </w:p>
          <w:p w14:paraId="576AD557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0BA6CA" w14:textId="77777777" w:rsidR="002A16AB" w:rsidRDefault="002A16AB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6DBED9" w14:textId="77777777" w:rsidR="00FB08AA" w:rsidRDefault="00FB08AA" w:rsidP="00FB08AA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B002B8" w14:textId="2CA32D97" w:rsidR="006D64CC" w:rsidRDefault="00880135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33,600บาท</w:t>
            </w:r>
          </w:p>
          <w:p w14:paraId="6CD76E7F" w14:textId="77777777" w:rsidR="006D64CC" w:rsidRDefault="006D64CC" w:rsidP="00B26918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63720F6" w14:textId="77777777" w:rsidR="00F33049" w:rsidRDefault="00F33049" w:rsidP="00B26918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BF852B6" w14:textId="77777777" w:rsidR="00F33049" w:rsidRPr="006D64CC" w:rsidRDefault="00F33049" w:rsidP="00B26918">
            <w:pPr>
              <w:spacing w:after="120"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FB6E16B" w14:textId="7B11BD5F" w:rsidR="006D64CC" w:rsidRPr="002A16AB" w:rsidRDefault="002A16AB" w:rsidP="002A16AB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สภ.สวนพริกไทย ไม่ได้รับจัดสรร</w:t>
            </w:r>
          </w:p>
          <w:p w14:paraId="45F2934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608B04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5EA6E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A81608" w14:textId="77777777" w:rsidR="006D64CC" w:rsidRDefault="006D64CC" w:rsidP="00FB08AA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485FD0DD" w14:textId="77777777" w:rsidR="00B26918" w:rsidRPr="006D64CC" w:rsidRDefault="00B2691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2"/>
                <w:lang w:bidi="th-TH"/>
              </w:rPr>
            </w:pPr>
          </w:p>
          <w:p w14:paraId="4AF6501A" w14:textId="3CCB4F4D" w:rsidR="006D64CC" w:rsidRPr="006D64CC" w:rsidRDefault="00D84BAB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16,800</w:t>
            </w:r>
            <w:r w:rsid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บาท</w:t>
            </w:r>
          </w:p>
          <w:p w14:paraId="666BC37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35C9A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D84D77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4ACFF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19FBF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8E52C5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AE3FDF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92FB8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C8E54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10B03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44ABC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7FF3C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5B7C90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8EF5E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7BE33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692FC1" w14:textId="77777777" w:rsidR="006D64CC" w:rsidRDefault="006D64CC" w:rsidP="00932A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53D550D" w14:textId="77777777" w:rsidR="00F33049" w:rsidRDefault="00F33049" w:rsidP="00932A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CF48B78" w14:textId="77777777" w:rsidR="00F33049" w:rsidRDefault="00F33049" w:rsidP="00932A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C9759D3" w14:textId="77777777" w:rsidR="00F33049" w:rsidRDefault="00F33049" w:rsidP="00932A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55DEEC2" w14:textId="77777777" w:rsidR="00F33049" w:rsidRDefault="00F33049" w:rsidP="00932A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C59EDA3" w14:textId="467976B1" w:rsidR="006D64CC" w:rsidRPr="005C25EA" w:rsidRDefault="005C25EA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 w:rsidRPr="005C25EA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29</w:t>
            </w:r>
            <w:r w:rsidRPr="005C25EA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</w:t>
            </w:r>
            <w:r w:rsidRPr="005C25EA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200</w:t>
            </w:r>
            <w:r w:rsidR="00880135" w:rsidRP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993" w:type="dxa"/>
          </w:tcPr>
          <w:p w14:paraId="40FE369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7382324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64CF905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09E0CBB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60" w:type="dxa"/>
          </w:tcPr>
          <w:p w14:paraId="7812A5FC" w14:textId="77777777" w:rsidR="00854364" w:rsidRPr="006D64CC" w:rsidRDefault="00854364" w:rsidP="00854364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6542970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A8D89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BCB160" w14:textId="21ECD50E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ED6A1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76AEAD" w14:textId="77777777" w:rsidR="00854364" w:rsidRPr="006D64CC" w:rsidRDefault="00854364" w:rsidP="00854364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2132431B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F4A82B8" w14:textId="77777777" w:rsidR="00504A94" w:rsidRDefault="00504A9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AB1DC0" w14:textId="77777777" w:rsidR="00257BBA" w:rsidRPr="006D64CC" w:rsidRDefault="00257BBA" w:rsidP="00257BBA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086CCF5D" w14:textId="77777777" w:rsidR="00504A94" w:rsidRDefault="00504A94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45196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8DE729" w14:textId="6E5D24EC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EA13D9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B78764B" w14:textId="77777777" w:rsidR="00854364" w:rsidRPr="006D64CC" w:rsidRDefault="00854364" w:rsidP="00854364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62072644" w14:textId="77777777" w:rsidR="00B26918" w:rsidRDefault="00B2691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4B98B0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3F1CC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3FE28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E2F00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FE60B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D2587B" w14:textId="4AA10227" w:rsidR="006D64CC" w:rsidRPr="006D64CC" w:rsidRDefault="00854364" w:rsidP="00257BBA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3A624A8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89E5B0" w14:textId="1F914688" w:rsidR="00F33049" w:rsidRDefault="00854364" w:rsidP="00257BBA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2C689FC2" w14:textId="77777777" w:rsidR="00257BBA" w:rsidRDefault="00257BBA" w:rsidP="00257BBA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B6DE03" w14:textId="77777777" w:rsidR="00854364" w:rsidRPr="006D64CC" w:rsidRDefault="00854364" w:rsidP="00854364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5AF3A320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B03283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417288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E853BE4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920835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1359CC" w14:textId="77777777" w:rsidR="00257BBA" w:rsidRDefault="00257BBA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FFC981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A79770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4B9EAF" w14:textId="77777777" w:rsidR="00257BBA" w:rsidRPr="006D64CC" w:rsidRDefault="00257BBA" w:rsidP="00257BBA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25325385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0D1099" w14:textId="77777777" w:rsidR="00504A94" w:rsidRDefault="00504A94" w:rsidP="00504A94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4FCBB1C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E398B9E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B7376F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CBE1C2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A693C4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EB29F1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ED3DAE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C5953E" w14:textId="77777777" w:rsidR="00257BBA" w:rsidRDefault="00257BBA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FB351A" w14:textId="77777777" w:rsidR="00257BBA" w:rsidRDefault="00257BBA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2310E85" w14:textId="77777777" w:rsidR="00257BBA" w:rsidRDefault="00257BBA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F06E9B1" w14:textId="77777777" w:rsidR="00257BBA" w:rsidRDefault="00257BBA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402249" w14:textId="77777777" w:rsidR="00257BBA" w:rsidRDefault="00257BBA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9845F6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118AA18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0ACADC0" w14:textId="77777777" w:rsidR="00854364" w:rsidRPr="006D64CC" w:rsidRDefault="00854364" w:rsidP="00854364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08320BC6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9D3D9E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47414B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AC0C69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3D6DAE9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4BA2F57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EE2706" w14:textId="77777777" w:rsidR="00504A94" w:rsidRDefault="00504A94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E6C676" w14:textId="77777777" w:rsidR="005C25EA" w:rsidRDefault="005C25EA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05846E8" w14:textId="77777777" w:rsidR="005C25EA" w:rsidRDefault="005C25EA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5A4E1EF" w14:textId="77777777" w:rsidR="005C25EA" w:rsidRDefault="005C25EA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BF3538" w14:textId="77777777" w:rsidR="005C25EA" w:rsidRDefault="005C25EA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678BD4" w14:textId="77777777" w:rsidR="00F33049" w:rsidRDefault="00F33049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96C0414" w14:textId="77777777" w:rsidR="00F33049" w:rsidRDefault="00F33049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2703571" w14:textId="77777777" w:rsidR="00257BBA" w:rsidRDefault="00257BBA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FE558B9" w14:textId="77777777" w:rsidR="00F33049" w:rsidRDefault="00F33049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C897970" w14:textId="77777777" w:rsidR="00F33049" w:rsidRDefault="00F33049" w:rsidP="00504A94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276642C" w14:textId="5ED58C08" w:rsidR="00504A94" w:rsidRPr="006D64CC" w:rsidRDefault="00504A94" w:rsidP="00FB3F4A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14:paraId="02EDB4E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ความหวดกลัวภัยอาชญา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br/>
              <w:t>กรรมของประชาชนลดลง</w:t>
            </w:r>
          </w:p>
          <w:p w14:paraId="74415E8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D52B4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EE939E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ค่าใช้จ่ายสาธารณูปโภค ลดลง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เมื่อเปรียบกับปีที่ผ่านมา</w:t>
            </w:r>
          </w:p>
          <w:p w14:paraId="445F0BD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56F8E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092260" w14:textId="77777777" w:rsidR="006D64CC" w:rsidRPr="006D64CC" w:rsidRDefault="006D64CC" w:rsidP="007D3F7E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0878941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ความพึงพอใจของผู้เสีย</w:t>
            </w:r>
          </w:p>
          <w:p w14:paraId="14D620A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หาย พยาน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ผู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>้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ต้องหาต่อ</w:t>
            </w:r>
          </w:p>
          <w:p w14:paraId="75B0836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การดำเนิน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มาตรการคุ้ม</w:t>
            </w:r>
          </w:p>
          <w:p w14:paraId="0FAD2E1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ครองสิทธิตามหลักสิทธิมนุษยชนในกระบวน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การ</w:t>
            </w:r>
          </w:p>
          <w:p w14:paraId="01CD894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ยุติธรรมของตำรวจ</w:t>
            </w:r>
          </w:p>
          <w:p w14:paraId="45179A9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จำนวนเรื่องร้องเรียนของ</w:t>
            </w:r>
          </w:p>
          <w:p w14:paraId="3591949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ผู้เสียหาย พยาน ผู้ต้องหา ต่อการได้รับการปฏิบัติที่ไม่เหมาะสมตามหลักสิทธิมนุษยชนของเจ้าหน้าที่ตำรวจ</w:t>
            </w:r>
          </w:p>
          <w:p w14:paraId="2CFEC65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Cs w:val="28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จำนวนเรื่องร้องเรียนของ</w:t>
            </w:r>
          </w:p>
          <w:p w14:paraId="450ADA4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ผู้เสียหาย พยาน ผู้ต้องหา ต่อการได้รับการปฏิบัติที่</w:t>
            </w:r>
          </w:p>
          <w:p w14:paraId="4C63DEB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ไม่เหมาะสมตามหลัก</w:t>
            </w:r>
          </w:p>
          <w:p w14:paraId="6391D5E6" w14:textId="42495602" w:rsidR="006D64CC" w:rsidRPr="006D64CC" w:rsidRDefault="006D64CC" w:rsidP="00C57EC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 xml:space="preserve">เกณฑ์ </w:t>
            </w:r>
          </w:p>
          <w:p w14:paraId="6CC7C47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A57A24B" w14:textId="56FDFAA5" w:rsidR="00C57EC5" w:rsidRPr="006D64CC" w:rsidRDefault="00C57EC5" w:rsidP="00D13D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- </w:t>
            </w:r>
            <w:r w:rsidR="00FE6067"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กวดขันวินัย และ</w:t>
            </w:r>
            <w:r w:rsid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พบ</w:t>
            </w:r>
            <w:r w:rsidR="00FE6067" w:rsidRP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การกระทำความผิดการดื่มสุราขณะขับรถ</w:t>
            </w:r>
            <w:r w:rsidR="00B2691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น้อยลง</w:t>
            </w:r>
          </w:p>
          <w:p w14:paraId="41B2C80B" w14:textId="77777777" w:rsidR="00B26918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F8DEE7" w14:textId="1351BC55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ความพึงพอใจของชุมชน</w:t>
            </w:r>
          </w:p>
          <w:p w14:paraId="598C004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และภาคีเครือข่ายต่อการเข้า</w:t>
            </w:r>
          </w:p>
          <w:p w14:paraId="6AF4BFF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  <w:lang w:bidi="th-TH"/>
              </w:rPr>
              <w:t>มามีส่วนร่วมในกิจการตำรวจ</w:t>
            </w:r>
          </w:p>
          <w:p w14:paraId="4A75952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E840B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ผู้ปฏิบัติหน้าที่ใช้รถ</w:t>
            </w:r>
          </w:p>
          <w:p w14:paraId="3807081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ยนต์ของทางราชการไปใช้ในการปฏิบัติหน้าที่ในดูแลชีวิตและทรัพย์สินของประชาชน </w:t>
            </w:r>
          </w:p>
          <w:p w14:paraId="00CD4361" w14:textId="77777777" w:rsidR="006D64CC" w:rsidRPr="006D64CC" w:rsidRDefault="006D64CC" w:rsidP="00B26918">
            <w:pPr>
              <w:spacing w:after="12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8D058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ความเชื่อมั่นของนัก</w:t>
            </w:r>
          </w:p>
          <w:p w14:paraId="681A705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ท่องเที่ยวที่มีต่อการให้</w:t>
            </w:r>
          </w:p>
          <w:p w14:paraId="5954F1C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บริการ </w:t>
            </w:r>
          </w:p>
          <w:p w14:paraId="2ACC4B4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703FB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499C1C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B22FF09" w14:textId="77777777" w:rsidR="00B26918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CE28BE0" w14:textId="77777777" w:rsidR="00B26918" w:rsidRPr="006D64CC" w:rsidRDefault="00B2691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5F6BA6A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ผู้ถูกดำเนินคดีในข้อหา ขับรถในขณะเมาสุรา และไม่สวมหมวกนิรภัย ช่วงเทศกาลปีใหม่และสงกรานต์</w:t>
            </w:r>
          </w:p>
          <w:p w14:paraId="612F30A6" w14:textId="52880254" w:rsidR="00504A94" w:rsidRPr="00504A94" w:rsidRDefault="00504A94" w:rsidP="00AA4B53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504A94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  <w:r w:rsidRPr="00504A9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ลดการเกิดอุบัติเหตุด้านการจราจร</w:t>
            </w:r>
          </w:p>
          <w:p w14:paraId="655A189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6F7AB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BC4322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4A9F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B8E0D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97555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6B23A3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E70CFC9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1B430B" w14:textId="77777777" w:rsidR="009C40CD" w:rsidRPr="006D64CC" w:rsidRDefault="009C40CD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71CA3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6653E0" w14:textId="7726F841" w:rsidR="006D64CC" w:rsidRPr="006D64CC" w:rsidRDefault="00FB08AA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ประชาช</w:t>
            </w: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น</w:t>
            </w:r>
            <w:r w:rsidRPr="00932A7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มีความปลอดภัยในชีวิตและทรัพสิน</w:t>
            </w:r>
          </w:p>
          <w:p w14:paraId="15AC9A4F" w14:textId="29865C59" w:rsidR="00932A7F" w:rsidRPr="006D64CC" w:rsidRDefault="00932A7F" w:rsidP="00932A7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41132D" w14:textId="081ED801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</w:tr>
      <w:tr w:rsidR="006D64CC" w:rsidRPr="006D64CC" w14:paraId="76570488" w14:textId="77777777" w:rsidTr="00C50458">
        <w:trPr>
          <w:trHeight w:val="1946"/>
        </w:trPr>
        <w:tc>
          <w:tcPr>
            <w:tcW w:w="556" w:type="dxa"/>
          </w:tcPr>
          <w:p w14:paraId="3A89E50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lastRenderedPageBreak/>
              <w:t>4.</w:t>
            </w:r>
          </w:p>
          <w:p w14:paraId="5723325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C4E879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BB5C70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7A284A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C804C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46B7D9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ABEC2A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33F7477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2CF1523" w14:textId="77777777" w:rsidR="004126BF" w:rsidRPr="006D64CC" w:rsidRDefault="004126BF" w:rsidP="00CC6A54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463B83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5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</w:t>
            </w:r>
          </w:p>
          <w:p w14:paraId="20A0198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FF7B2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C24425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12B04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02042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6668DB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757396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42572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415224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D07B0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0C537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EA141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411312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98C3D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99D30C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64DB7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447CA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6E3E3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455F5B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0C01B4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E2B28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E6DE8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F478F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3D1D9A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49886E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7D446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B7265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746FDE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86302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F2F1D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3551A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28A272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0C881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E99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F3E75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7FE26E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C275E5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5ACAB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20385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21DEAE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C9411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D3BA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CB6AAD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C55319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B11C11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2A9057" w14:textId="4B579B22" w:rsidR="006D64CC" w:rsidRPr="00C50458" w:rsidRDefault="00C5045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6</w:t>
            </w:r>
          </w:p>
          <w:p w14:paraId="32F0179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FC51E3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8243C0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120C16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A8378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66146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2A54C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03B64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F73B28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94D9D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D76874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7310ED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012B8E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4C403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D4991EC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6FC6D3" w14:textId="195C066C" w:rsidR="006D64CC" w:rsidRPr="006D64CC" w:rsidRDefault="00C5045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lang w:bidi="th-TH"/>
              </w:rPr>
              <w:drawing>
                <wp:anchor distT="0" distB="0" distL="114300" distR="114300" simplePos="0" relativeHeight="251711488" behindDoc="0" locked="0" layoutInCell="1" allowOverlap="1" wp14:anchorId="2D52DF4B" wp14:editId="5E322F52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450850</wp:posOffset>
                  </wp:positionV>
                  <wp:extent cx="523875" cy="332105"/>
                  <wp:effectExtent l="0" t="0" r="9525" b="0"/>
                  <wp:wrapNone/>
                  <wp:docPr id="958078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078798" name="Picture 95807879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D64CC">
              <w:rPr>
                <w:rFonts w:ascii="TH SarabunIT๙" w:eastAsia="Calibri" w:hAnsi="TH SarabunIT๙" w:cs="TH SarabunIT๙"/>
                <w:b w:val="0"/>
                <w:noProof/>
                <w:color w:val="auto"/>
                <w:sz w:val="2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hidden="0" allowOverlap="1" wp14:anchorId="24E76B25" wp14:editId="283D852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243840</wp:posOffset>
                      </wp:positionV>
                      <wp:extent cx="2924175" cy="1092200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4175" cy="1092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76C59C" w14:textId="77777777" w:rsidR="00312B7A" w:rsidRDefault="00312B7A" w:rsidP="006D64CC">
                                  <w:pPr>
                                    <w:spacing w:line="258" w:lineRule="auto"/>
                                    <w:textDirection w:val="btLr"/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5DC2C433" w14:textId="2987AC0B" w:rsidR="00312B7A" w:rsidRPr="00EC78D7" w:rsidRDefault="00312B7A" w:rsidP="006D64CC">
                                  <w:pPr>
                                    <w:spacing w:line="258" w:lineRule="auto"/>
                                    <w:textDirection w:val="btL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พ</w:t>
                                  </w: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ต</w:t>
                                  </w: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H SarabunIT๙" w:eastAsia="Sarabun" w:hAnsi="TH SarabunIT๙" w:cs="TH SarabunIT๙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ท</w:t>
                                  </w:r>
                                  <w:r w:rsidRPr="00EC78D7">
                                    <w:rPr>
                                      <w:rFonts w:ascii="TH SarabunIT๙" w:eastAsia="Sarabun" w:hAnsi="TH SarabunIT๙" w:cs="TH SarabunIT๙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.      </w:t>
                                  </w:r>
                                  <w:r>
                                    <w:rPr>
                                      <w:rFonts w:ascii="TH SarabunIT๙" w:eastAsia="Sarabun" w:hAnsi="TH SarabunIT๙" w:cs="TH SarabunIT๙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            </w:t>
                                  </w:r>
                                  <w:r w:rsidRPr="00EC78D7">
                                    <w:rPr>
                                      <w:rFonts w:ascii="TH SarabunIT๙" w:eastAsia="Sarabun" w:hAnsi="TH SarabunIT๙" w:cs="TH SarabunIT๙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ผ</w:t>
                                  </w:r>
                                  <w:r>
                                    <w:rPr>
                                      <w:rFonts w:ascii="TH SarabunIT๙" w:eastAsia="Sarabun" w:hAnsi="TH SarabunIT๙" w:cs="TH SarabunIT๙" w:hint="cs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ู้</w:t>
                                  </w: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รายงาน</w:t>
                                  </w:r>
                                </w:p>
                                <w:p w14:paraId="13EDB5AB" w14:textId="19A10A59" w:rsidR="00312B7A" w:rsidRPr="00EC78D7" w:rsidRDefault="00312B7A" w:rsidP="006D64CC">
                                  <w:pPr>
                                    <w:spacing w:line="258" w:lineRule="auto"/>
                                    <w:textDirection w:val="btL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 w:rsidRPr="00EC78D7">
                                    <w:rPr>
                                      <w:rFonts w:ascii="TH SarabunIT๙" w:eastAsia="Sarabun" w:hAnsi="TH SarabunIT๙" w:cs="TH SarabunIT๙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TH SarabunIT๙" w:eastAsia="Sarabun" w:hAnsi="TH SarabunIT๙" w:cs="TH SarabunIT๙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EC78D7">
                                    <w:rPr>
                                      <w:rFonts w:ascii="TH SarabunIT๙" w:eastAsia="Sarabun" w:hAnsi="TH SarabunIT๙" w:cs="TH SarabunIT๙"/>
                                      <w:color w:val="00000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eastAsia="Sarabun" w:hAnsi="TH SarabunIT๙" w:cs="TH SarabunIT๙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วิรัตน์ เสถียรชัย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</w:p>
                                <w:p w14:paraId="215F0C22" w14:textId="014225E7" w:rsidR="00312B7A" w:rsidRPr="00EC78D7" w:rsidRDefault="00312B7A" w:rsidP="006D64CC">
                                  <w:pPr>
                                    <w:spacing w:line="258" w:lineRule="auto"/>
                                    <w:textDirection w:val="btL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EC78D7">
                                    <w:rPr>
                                      <w:rFonts w:ascii="TH SarabunIT๙" w:eastAsia="Sarabun" w:hAnsi="TH SarabunIT๙" w:cs="TH SarabunIT๙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TH SarabunIT๙" w:eastAsia="Sarabun" w:hAnsi="TH SarabunIT๙" w:cs="TH SarabunIT๙"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สว</w:t>
                                  </w: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อก</w:t>
                                  </w: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  <w:r w:rsidRPr="00806DA6">
                                    <w:rPr>
                                      <w:rFonts w:ascii="TH SarabunIT๙" w:eastAsia="Sarabun" w:hAnsi="TH SarabunIT๙" w:cs="TH SarabunIT๙"/>
                                      <w:b w:val="0"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ส</w:t>
                                  </w:r>
                                  <w:r w:rsidRPr="00F50D1B">
                                    <w:rPr>
                                      <w:rFonts w:ascii="TH SarabunIT๙" w:eastAsia="Sarabun" w:hAnsi="TH SarabunIT๙" w:cs="TH SarabunIT๙" w:hint="cs"/>
                                      <w:color w:val="00000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ภ.สวนพริกไทย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76B25" id="Rectangle 11" o:spid="_x0000_s1031" style="position:absolute;left:0;text-align:left;margin-left:-.95pt;margin-top:19.2pt;width:230.25pt;height:8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" filled="f" stroked="f">
                      <v:textbox inset="2.53958mm,1.2694mm,2.53958mm,1.2694mm">
                        <w:txbxContent>
                          <w:p w14:paraId="2A76C59C" w14:textId="77777777" w:rsidR="00312B7A" w:rsidRDefault="00312B7A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C2C433" w14:textId="2987AC0B" w:rsidR="00312B7A" w:rsidRPr="00EC78D7" w:rsidRDefault="00312B7A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.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ู้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รายงาน</w:t>
                            </w:r>
                          </w:p>
                          <w:p w14:paraId="13EDB5AB" w14:textId="19A10A59" w:rsidR="00312B7A" w:rsidRPr="00EC78D7" w:rsidRDefault="00312B7A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วิรัตน์ เสถียรชัย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</w:t>
                            </w:r>
                          </w:p>
                          <w:p w14:paraId="215F0C22" w14:textId="014225E7" w:rsidR="00312B7A" w:rsidRPr="00EC78D7" w:rsidRDefault="00312B7A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สว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อก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806DA6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</w:t>
                            </w:r>
                            <w:r w:rsidRPr="00F50D1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ภ.สวนพริกไทย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89" w:type="dxa"/>
          </w:tcPr>
          <w:p w14:paraId="30C029F9" w14:textId="0BA304FF" w:rsidR="006D64CC" w:rsidRDefault="00B6759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ชุมชนและมวลชนสัมพัพธ์</w:t>
            </w:r>
          </w:p>
          <w:p w14:paraId="2BCB23C6" w14:textId="77777777" w:rsidR="00B67599" w:rsidRDefault="00B6759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D9CB22F" w14:textId="77777777" w:rsidR="00B67599" w:rsidRDefault="00B6759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29999D8" w14:textId="77777777" w:rsidR="00B67599" w:rsidRPr="006D64CC" w:rsidRDefault="00B6759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5717123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B22C33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FA8CD47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3FB3BA3" w14:textId="77777777" w:rsidR="004126BF" w:rsidRDefault="004126B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1226AA5" w14:textId="77777777" w:rsidR="00B67599" w:rsidRDefault="00B6759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D30E893" w14:textId="77777777" w:rsidR="004126BF" w:rsidRPr="006D64CC" w:rsidRDefault="004126B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9D81FF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งบรายจ่ายอื่น</w:t>
            </w:r>
          </w:p>
          <w:p w14:paraId="33502F3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1.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โครงการปราบปรามการค้ายาเสพติด</w:t>
            </w:r>
          </w:p>
          <w:p w14:paraId="262FFF9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 xml:space="preserve">1.1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โครงการปิดล้อมตรวจค้นเป้าหมายยาเสพติดเพื่อป้องกันการแพร่ระบาดยาเสพติด</w:t>
            </w:r>
          </w:p>
          <w:p w14:paraId="1A6CF69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13C8AD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AA75CB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1.2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โครงการบริหารจัดการ</w:t>
            </w:r>
          </w:p>
          <w:p w14:paraId="319C563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สกัดกั้นยาเสพติด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Heart  Land</w:t>
            </w:r>
          </w:p>
          <w:p w14:paraId="55A5046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6A6BDA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35C5BE0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512E0EE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EFE947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1.3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โครงการสลายโครงสร้าง</w:t>
            </w:r>
          </w:p>
          <w:p w14:paraId="3793D18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เครือข่ายผู้มีอิทธิพลฯ ที่เกี่ยวข้องกับยาเสพติด</w:t>
            </w:r>
          </w:p>
          <w:p w14:paraId="3CD94E5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79FC2A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5A446CB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75A80E0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1EA2AB5" w14:textId="77777777" w:rsidR="00CA322F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1.4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โครงการ</w:t>
            </w:r>
            <w:r w:rsidR="00BA60B8" w:rsidRPr="00BA60B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เพื่อแก้ไขปัญหาในพื้นที่ที่มีอาการทางจิตเวชกลุ่มเร่งด่วน</w:t>
            </w:r>
          </w:p>
          <w:p w14:paraId="0253472D" w14:textId="77777777" w:rsidR="00CA322F" w:rsidRDefault="00CA322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B4B091D" w14:textId="6F754E8C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2.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โครงการสร้างภูมิคุ้มกัน</w:t>
            </w:r>
          </w:p>
          <w:p w14:paraId="18A967DE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และป้องกันยาเสพติด</w:t>
            </w:r>
          </w:p>
          <w:p w14:paraId="36026A51" w14:textId="5D31AB5F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2.1</w:t>
            </w:r>
            <w:r w:rsidR="00CA322F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.1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โครงการตำรวจประสาน</w:t>
            </w:r>
          </w:p>
          <w:p w14:paraId="15B587E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โรงเรียน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(1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ตำรวจ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1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โรงเรียน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)</w:t>
            </w:r>
          </w:p>
          <w:p w14:paraId="702AB68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E0E35F2" w14:textId="0FC1CA7B" w:rsidR="00CA322F" w:rsidRPr="006D64CC" w:rsidRDefault="00CA322F" w:rsidP="00CA322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2.1.2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โครงการ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การสร้างภูมิคุ้ม</w:t>
            </w:r>
          </w:p>
          <w:p w14:paraId="023884AC" w14:textId="77777777" w:rsidR="00CA322F" w:rsidRPr="006D64CC" w:rsidRDefault="00CA322F" w:rsidP="00CA322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กันในกลุ่มเป้าหมายระดับ</w:t>
            </w:r>
          </w:p>
          <w:p w14:paraId="4C347E0C" w14:textId="36E809C1" w:rsidR="00CA322F" w:rsidRDefault="00CA322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 xml:space="preserve">โรงเรียนประถมศึกษา และมัธยมศึกษาหรือเทียบเท่า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(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 xml:space="preserve">ค่าตอบแทนการสอนครูตำรวจ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  <w:t>D.A.R.E.)</w:t>
            </w:r>
          </w:p>
          <w:p w14:paraId="2F85CE57" w14:textId="77777777" w:rsidR="00CA322F" w:rsidRDefault="00CA322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A9A07A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2.2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โครงการชุมชนยั่งยืน เพื่อแก้ไขปัญหายาเสพติดแบบครบวงจรตามยุทธศาสตร์ชาติ</w:t>
            </w:r>
          </w:p>
          <w:p w14:paraId="6224482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F068F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5F6B38D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80C608" w14:textId="77777777" w:rsidR="00C50458" w:rsidRDefault="00C5045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39D44E" w14:textId="77777777" w:rsidR="00C50458" w:rsidRDefault="00C5045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92A566" w14:textId="77777777" w:rsidR="00C50458" w:rsidRPr="006D64CC" w:rsidRDefault="00C50458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1FC1711" w14:textId="7AE73F9D" w:rsidR="00C50458" w:rsidRPr="006D64CC" w:rsidRDefault="00C50458" w:rsidP="00C5045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cs/>
                <w:lang w:bidi="th-TH"/>
              </w:rPr>
              <w:t>โครงการปฏิรูประบบงานตำรวจ</w:t>
            </w:r>
          </w:p>
          <w:p w14:paraId="5453056F" w14:textId="4F0871A1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0044BA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D7988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C23AE4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6FE0F56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2432C7E2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B2AF8C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  <w:p w14:paraId="4A95BAD0" w14:textId="6190F57D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3260" w:type="dxa"/>
          </w:tcPr>
          <w:p w14:paraId="7DA33091" w14:textId="77777777" w:rsidR="00B67599" w:rsidRDefault="00B67599" w:rsidP="00B67599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lastRenderedPageBreak/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กำหนดระยะเวลาในการดำเนิน งาน</w:t>
            </w:r>
          </w:p>
          <w:p w14:paraId="52BFA0DD" w14:textId="12454510" w:rsidR="00B67599" w:rsidRPr="00B67599" w:rsidRDefault="00B67599" w:rsidP="00B67599">
            <w:pPr>
              <w:spacing w:line="259" w:lineRule="auto"/>
              <w:jc w:val="both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 w:rsidRPr="00932A7F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-</w:t>
            </w:r>
            <w:r w:rsidRPr="00932A7F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มีแผนในการปฏิบัต</w:t>
            </w:r>
            <w:r w:rsidR="00C2551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ิ</w:t>
            </w:r>
          </w:p>
          <w:p w14:paraId="6068F6BB" w14:textId="64BD2F95" w:rsidR="006D64CC" w:rsidRPr="006D64CC" w:rsidRDefault="006D64CC" w:rsidP="00C2551C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="00B67599" w:rsidRPr="00C2551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เพื่อรักษาความสงบเรียบร้อย</w:t>
            </w:r>
            <w:r w:rsidR="00C2551C" w:rsidRPr="00C2551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และความปลอดภัยในชีวิตและทรัพย์สินของประชาชน</w:t>
            </w:r>
          </w:p>
          <w:p w14:paraId="35CE424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D11ED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25990CC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7B8BECA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4201E17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5D343BC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7E5D9B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8A6D23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กำหนดพื้นที่ที่มีการแพร่</w:t>
            </w:r>
          </w:p>
          <w:p w14:paraId="62DCB265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ระบาดของยาเสพติด เพื่อปิดล้อม</w:t>
            </w:r>
          </w:p>
          <w:p w14:paraId="47B4C20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ตรวจค้น สกัดกั้นไม่ให้มีการ</w:t>
            </w:r>
          </w:p>
          <w:p w14:paraId="7C84719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แพร่ระบาด ของยาเสพติดใน</w:t>
            </w:r>
          </w:p>
          <w:p w14:paraId="00078388" w14:textId="77777777" w:rsidR="006D64CC" w:rsidRDefault="006D64CC" w:rsidP="004126BF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ชุมชน</w:t>
            </w:r>
          </w:p>
          <w:p w14:paraId="140EFBDF" w14:textId="77777777" w:rsidR="00111B2C" w:rsidRDefault="00111B2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4DB6A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สกัดกั้นและปราบปรามเครือ</w:t>
            </w:r>
          </w:p>
          <w:p w14:paraId="2F65BC2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ข่ายการค้ายาเสพติดในประเทศ</w:t>
            </w:r>
          </w:p>
          <w:p w14:paraId="6CEFF93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และอาชญากรรมข้ามชาติการ</w:t>
            </w:r>
          </w:p>
          <w:p w14:paraId="4D386CA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บริหารจัดการสกัดกั้นยาเสพติด</w:t>
            </w:r>
          </w:p>
          <w:p w14:paraId="08ADFD9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พื้นที่พักคอย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(Heart Land)</w:t>
            </w:r>
          </w:p>
          <w:p w14:paraId="15E6746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50C787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ปราบปรามและบังคับใช้กฎหมายในการทำลายโครงสร้างการค้ายาเสพติด กลุ่มผู้มีอิทธิพล ผู้อยู่เบื้องหลัง</w:t>
            </w:r>
          </w:p>
          <w:p w14:paraId="0A777B4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2"/>
                <w:szCs w:val="12"/>
                <w:lang w:bidi="th-TH"/>
              </w:rPr>
            </w:pPr>
          </w:p>
          <w:p w14:paraId="28882E5E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D6E8BC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F473906" w14:textId="1D036A1E" w:rsidR="006D64CC" w:rsidRPr="006D64CC" w:rsidRDefault="00530082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530082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เพื่อให้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ผู้</w:t>
            </w:r>
            <w:r w:rsidR="00BA60B8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มีอาการทางจิต และผู้ป่วยจิตเวช </w:t>
            </w:r>
            <w:r w:rsidR="00BA60B8" w:rsidRPr="00BA60B8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คุณภาพชีวิตที่ดีขึ้นสามารถใช้ชีวิตอยู่ในสังคมได้อย่างปกติสุขไม่ส่งผลกระทบต่อสังคม </w:t>
            </w:r>
          </w:p>
          <w:p w14:paraId="7A638D38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ส่งเสริมกิจกรรมเพื่อเสริมสร้าง</w:t>
            </w:r>
          </w:p>
          <w:p w14:paraId="582D88B7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ภูมิคุ้มกันยาเสพติด รวมทั้งป้อง</w:t>
            </w:r>
          </w:p>
          <w:p w14:paraId="65E2B98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กันการเข้าไปเกี่ยวข้องกับยา</w:t>
            </w:r>
          </w:p>
          <w:p w14:paraId="45F57E1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เสพติดในเครือข่ายสังคม</w:t>
            </w:r>
          </w:p>
          <w:p w14:paraId="75F200D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ออนไลน์</w:t>
            </w:r>
          </w:p>
          <w:p w14:paraId="6017B19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0"/>
                <w:szCs w:val="10"/>
                <w:lang w:bidi="th-TH"/>
              </w:rPr>
            </w:pPr>
          </w:p>
          <w:p w14:paraId="3A845868" w14:textId="77777777" w:rsidR="00CA322F" w:rsidRPr="006D64CC" w:rsidRDefault="00CA322F" w:rsidP="00CA322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ให้ความรู้เพื่อป้องกันยาเสพติด ผ่านการเรียนการสอนหลักสูตรในสถานศึกษาที่เหมาะสมตามช่วงวัย</w:t>
            </w:r>
          </w:p>
          <w:p w14:paraId="0805CF25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49BB2B" w14:textId="77777777" w:rsidR="00CA322F" w:rsidRDefault="00CA322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BE93C24" w14:textId="77777777" w:rsidR="00880135" w:rsidRDefault="00880135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DB5290A" w14:textId="77777777" w:rsidR="00880135" w:rsidRPr="006D64CC" w:rsidRDefault="00880135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61BBB0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เพื่อพัฒนาการดำเนินงานชุมชน</w:t>
            </w:r>
          </w:p>
          <w:p w14:paraId="20E1EA69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ยั่งยืน ในการป้องกัน ปราบปราม</w:t>
            </w:r>
          </w:p>
          <w:p w14:paraId="15EA77E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และบำบัดรักษาผู้ติดยาเสพติด</w:t>
            </w:r>
          </w:p>
          <w:p w14:paraId="1DCFE04B" w14:textId="4ADC5165" w:rsidR="00880135" w:rsidRDefault="006D64CC" w:rsidP="00F56785">
            <w:pPr>
              <w:spacing w:after="240"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โดยอาศัยการมีส่วนร่วมของทุกภาคส่วนในชุมชน เพื่อลดจำนวนและทำให้ผู้ใช้ ผู้เสพ ผู้ติดยาเสพติดหมดไปจากชุมชน อย่างเป็นระบบและยั่งยืน</w:t>
            </w:r>
          </w:p>
          <w:p w14:paraId="08718488" w14:textId="60BC4755" w:rsidR="00C50458" w:rsidRPr="00C50458" w:rsidRDefault="00C50458" w:rsidP="00C50458">
            <w:pPr>
              <w:spacing w:line="259" w:lineRule="auto"/>
              <w:ind w:left="-247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   เพื่อ</w:t>
            </w:r>
            <w:r w:rsidRP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ให้ระบบงานสอบสวนและการ  </w:t>
            </w:r>
          </w:p>
          <w:p w14:paraId="05F60B95" w14:textId="77777777" w:rsidR="00C50458" w:rsidRPr="00C50458" w:rsidRDefault="00C50458" w:rsidP="00C50458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บังคับใช้กฎหมายอย่างเคร่งครัด</w:t>
            </w:r>
          </w:p>
          <w:p w14:paraId="4B27131E" w14:textId="77777777" w:rsidR="00C50458" w:rsidRPr="00C50458" w:rsidRDefault="00C50458" w:rsidP="00C50458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50458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การให้บริการประชาชนและ</w:t>
            </w:r>
          </w:p>
          <w:p w14:paraId="35154462" w14:textId="77777777" w:rsidR="00C50458" w:rsidRPr="00C50458" w:rsidRDefault="00C50458" w:rsidP="00C50458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การบริหารงานองค์กรตำรวจ</w:t>
            </w:r>
          </w:p>
          <w:p w14:paraId="0BED3F51" w14:textId="77777777" w:rsidR="00C50458" w:rsidRPr="00C50458" w:rsidRDefault="00C50458" w:rsidP="00C50458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เป็นไปอย่างต่อเนื่อง</w:t>
            </w:r>
          </w:p>
          <w:p w14:paraId="27A2C67E" w14:textId="77777777" w:rsidR="00C50458" w:rsidRPr="00C50458" w:rsidRDefault="00C50458" w:rsidP="00C50458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-การใช้เทคโนโลยีดิจิทัลบริการ</w:t>
            </w:r>
          </w:p>
          <w:p w14:paraId="2AA58EDD" w14:textId="77777777" w:rsidR="00C50458" w:rsidRPr="00C50458" w:rsidRDefault="00C50458" w:rsidP="00C50458">
            <w:pPr>
              <w:spacing w:line="259" w:lineRule="auto"/>
              <w:ind w:left="-247" w:firstLine="247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C50458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online</w:t>
            </w:r>
          </w:p>
          <w:p w14:paraId="7098B580" w14:textId="3974ECFF" w:rsidR="006D64CC" w:rsidRPr="006D64CC" w:rsidRDefault="00C50458" w:rsidP="00C5045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 w:rsidRPr="00C50458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ประชาชนได้ได้รับบริการอย่างเป็นธรรม</w:t>
            </w:r>
          </w:p>
        </w:tc>
        <w:tc>
          <w:tcPr>
            <w:tcW w:w="1417" w:type="dxa"/>
          </w:tcPr>
          <w:p w14:paraId="22A99C39" w14:textId="110D6124" w:rsidR="006D64CC" w:rsidRPr="006D64CC" w:rsidRDefault="00880135" w:rsidP="00B67599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lastRenderedPageBreak/>
              <w:t>51,700บาท</w:t>
            </w:r>
          </w:p>
          <w:p w14:paraId="5FDAEFA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D28B54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DC050C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65E8657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1F8991C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7BA92E7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2468828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5863E26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F0C10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263B068" w14:textId="77777777" w:rsidR="006D64CC" w:rsidRDefault="006D64CC" w:rsidP="00F174A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8E4A22A" w14:textId="77777777" w:rsidR="00F174A3" w:rsidRDefault="00F174A3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9780EE1" w14:textId="77777777" w:rsidR="00F174A3" w:rsidRPr="006D64CC" w:rsidRDefault="00F174A3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57374E7" w14:textId="407AF262" w:rsidR="006D64CC" w:rsidRPr="00880135" w:rsidRDefault="00111B2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19,650</w:t>
            </w:r>
            <w:r w:rsidR="00880135" w:rsidRP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บาท</w:t>
            </w:r>
          </w:p>
          <w:p w14:paraId="595883B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3C17CA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D84B4B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0598B90" w14:textId="77777777" w:rsidR="00111B2C" w:rsidRDefault="00111B2C" w:rsidP="004126BF">
            <w:pPr>
              <w:spacing w:after="36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4CD454E" w14:textId="31FBDF3C" w:rsidR="006D64CC" w:rsidRPr="006D64CC" w:rsidRDefault="00111B2C" w:rsidP="004126BF">
            <w:pPr>
              <w:spacing w:after="360"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7</w:t>
            </w: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,</w:t>
            </w:r>
            <w:r w:rsid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950บาท</w:t>
            </w:r>
          </w:p>
          <w:p w14:paraId="7E68BAA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2CCECB0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E7DC27" w14:textId="77777777" w:rsidR="009C40CD" w:rsidRDefault="009C40CD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AF5B83C" w14:textId="77777777" w:rsidR="009C40CD" w:rsidRPr="006D64CC" w:rsidRDefault="009C40CD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98EE002" w14:textId="47694573" w:rsidR="006D64CC" w:rsidRPr="006D64CC" w:rsidRDefault="00111B2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11</w:t>
            </w:r>
            <w:r w:rsidRP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,7</w:t>
            </w:r>
            <w:r w:rsidR="00CC6A54" w:rsidRP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00</w:t>
            </w:r>
            <w:r w:rsidR="00880135" w:rsidRP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บาท</w:t>
            </w:r>
          </w:p>
          <w:p w14:paraId="69347FD2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1885FD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DD90790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1DF42C77" w14:textId="77777777" w:rsidR="004126BF" w:rsidRPr="006D64CC" w:rsidRDefault="004126B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24"/>
                <w:szCs w:val="24"/>
                <w:lang w:bidi="th-TH"/>
              </w:rPr>
            </w:pPr>
          </w:p>
          <w:p w14:paraId="7A03F22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8577C80" w14:textId="30F62C8F" w:rsidR="00975B96" w:rsidRDefault="00975B9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38EED0C" w14:textId="77777777" w:rsidR="00111B2C" w:rsidRPr="00530082" w:rsidRDefault="00111B2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DCE9BBB" w14:textId="77777777" w:rsidR="00111B2C" w:rsidRPr="002A16AB" w:rsidRDefault="00111B2C" w:rsidP="00111B2C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สภ.สวนพริกไทย ไม่ได้รับจัดสรร</w:t>
            </w:r>
          </w:p>
          <w:p w14:paraId="3D09951D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EEE675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B005A04" w14:textId="716718C1" w:rsidR="006D64CC" w:rsidRPr="006D64CC" w:rsidRDefault="00111B2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3,315</w:t>
            </w:r>
            <w:r w:rsidR="00880135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บาท</w:t>
            </w:r>
          </w:p>
          <w:p w14:paraId="178A0F4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67865F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3EB97E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302F7274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69E391D" w14:textId="77777777" w:rsidR="00CA322F" w:rsidRDefault="00CA322F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4F01D4DE" w14:textId="77777777" w:rsidR="00CA322F" w:rsidRDefault="00CA322F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14501F7E" w14:textId="77777777" w:rsidR="00CA322F" w:rsidRDefault="00CA322F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60D4EC41" w14:textId="77777777" w:rsidR="00CA322F" w:rsidRDefault="00CA322F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57EC2AD9" w14:textId="77777777" w:rsidR="00CA322F" w:rsidRDefault="00CA322F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1A34A5B2" w14:textId="77777777" w:rsidR="00CA322F" w:rsidRDefault="00CA322F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19BE86F9" w14:textId="77777777" w:rsidR="00CA322F" w:rsidRDefault="00CA322F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63785E64" w14:textId="77777777" w:rsidR="00CA322F" w:rsidRDefault="00CA322F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60D5D5A2" w14:textId="69F442AA" w:rsidR="00CA322F" w:rsidRDefault="00880135" w:rsidP="00B63125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56,000 บาท</w:t>
            </w:r>
          </w:p>
          <w:p w14:paraId="5A8FC45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86C101A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4B28EC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865481D" w14:textId="77777777" w:rsidR="00B63125" w:rsidRDefault="00B63125" w:rsidP="00B6312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BFB3DD5" w14:textId="77777777" w:rsidR="00D82ACB" w:rsidRDefault="00D82ACB" w:rsidP="00B6312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AEBFD6D" w14:textId="77777777" w:rsidR="0039060F" w:rsidRDefault="0039060F" w:rsidP="00B6312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4A6647CB" w14:textId="77777777" w:rsidR="0039060F" w:rsidRDefault="0039060F" w:rsidP="00B6312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64A52DE" w14:textId="42806875" w:rsidR="00D82ACB" w:rsidRDefault="00880135" w:rsidP="00B6312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52,300</w:t>
            </w: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 </w:t>
            </w:r>
            <w:r w:rsidRPr="00880135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บาท</w:t>
            </w:r>
          </w:p>
          <w:p w14:paraId="3CAD1B26" w14:textId="77777777" w:rsidR="00880135" w:rsidRDefault="00880135" w:rsidP="00B6312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B2D8752" w14:textId="77777777" w:rsidR="00880135" w:rsidRPr="006D64CC" w:rsidRDefault="00880135" w:rsidP="00B63125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A5A0CF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5EDFBAEE" w14:textId="37840EE3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81330C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3420BFF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993" w:type="dxa"/>
          </w:tcPr>
          <w:p w14:paraId="37D2EBBC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851" w:type="dxa"/>
          </w:tcPr>
          <w:p w14:paraId="31AA6AA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708" w:type="dxa"/>
          </w:tcPr>
          <w:p w14:paraId="71CB77D0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25C0684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1560" w:type="dxa"/>
          </w:tcPr>
          <w:p w14:paraId="4169EC6B" w14:textId="77777777" w:rsidR="00257BBA" w:rsidRPr="006D64CC" w:rsidRDefault="00257BBA" w:rsidP="00257BBA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7E1E344B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7C919F4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8F59775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C039F8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97CD077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45611F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4FBF510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0F559D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F83ECE3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79F92B9" w14:textId="77777777" w:rsidR="00257BBA" w:rsidRPr="006D64CC" w:rsidRDefault="00257BBA" w:rsidP="00257BBA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1A01939A" w14:textId="77777777" w:rsidR="00F72878" w:rsidRDefault="00F72878" w:rsidP="00F7287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F77A7FE" w14:textId="77777777" w:rsidR="004126BF" w:rsidRDefault="004126B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9081C73" w14:textId="77777777" w:rsidR="00F72878" w:rsidRDefault="00F7287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FCC927B" w14:textId="77777777" w:rsidR="00257BBA" w:rsidRPr="006D64CC" w:rsidRDefault="00257BBA" w:rsidP="00257BBA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02FC7A5D" w14:textId="77777777" w:rsidR="00F72878" w:rsidRDefault="00F7287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BB6343" w14:textId="77777777" w:rsidR="00111B2C" w:rsidRPr="006D64CC" w:rsidRDefault="00111B2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6D85E7A" w14:textId="77777777" w:rsidR="00F72878" w:rsidRDefault="00F72878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61C5944" w14:textId="77777777" w:rsidR="00257BBA" w:rsidRPr="006D64CC" w:rsidRDefault="00257BBA" w:rsidP="00257BBA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51C00A9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F624546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8087E27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16"/>
                <w:szCs w:val="16"/>
                <w:lang w:bidi="th-TH"/>
              </w:rPr>
            </w:pPr>
          </w:p>
          <w:p w14:paraId="4666889B" w14:textId="77777777" w:rsidR="009C40CD" w:rsidRDefault="009C40CD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16"/>
                <w:szCs w:val="16"/>
                <w:lang w:bidi="th-TH"/>
              </w:rPr>
            </w:pPr>
          </w:p>
          <w:p w14:paraId="66938FA0" w14:textId="77777777" w:rsidR="009C40CD" w:rsidRDefault="009C40CD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16"/>
                <w:szCs w:val="16"/>
                <w:lang w:bidi="th-TH"/>
              </w:rPr>
            </w:pPr>
          </w:p>
          <w:p w14:paraId="45F9EDDA" w14:textId="77777777" w:rsidR="009C40CD" w:rsidRPr="006D64CC" w:rsidRDefault="009C40CD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16"/>
                <w:szCs w:val="16"/>
                <w:lang w:bidi="th-TH"/>
              </w:rPr>
            </w:pPr>
          </w:p>
          <w:p w14:paraId="489964B6" w14:textId="77777777" w:rsidR="00257BBA" w:rsidRPr="006D64CC" w:rsidRDefault="00257BBA" w:rsidP="00257BBA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60FD79BE" w14:textId="77777777" w:rsidR="00975B96" w:rsidRDefault="00975B96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1C0C011B" w14:textId="77777777" w:rsidR="00D82ACB" w:rsidRDefault="00D82ACB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FB9803F" w14:textId="77777777" w:rsidR="00257BBA" w:rsidRPr="006D64CC" w:rsidRDefault="00257BBA" w:rsidP="00257BBA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3E8DA7B0" w14:textId="77777777" w:rsidR="00111B2C" w:rsidRDefault="00111B2C" w:rsidP="00BA60B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5B66D890" w14:textId="77777777" w:rsidR="00111B2C" w:rsidRDefault="00111B2C" w:rsidP="00BA60B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27B18755" w14:textId="77777777" w:rsidR="00BA60B8" w:rsidRPr="002A16AB" w:rsidRDefault="00BA60B8" w:rsidP="00BA60B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2A16AB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lastRenderedPageBreak/>
              <w:t>สภ.สวนพริกไทย ไม่ได้รับจัดสรร</w:t>
            </w:r>
          </w:p>
          <w:p w14:paraId="10F6A931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6692F57" w14:textId="77777777" w:rsidR="00530082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4FDE35A1" w14:textId="77777777" w:rsidR="00CA322F" w:rsidRDefault="00CA322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2713E38D" w14:textId="77777777" w:rsidR="00530082" w:rsidRDefault="00530082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4A79BA77" w14:textId="77777777" w:rsidR="00257BBA" w:rsidRPr="006D64CC" w:rsidRDefault="00257BBA" w:rsidP="00257BBA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004022C9" w14:textId="77777777" w:rsid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2EB104C" w14:textId="77777777" w:rsidR="00401B5F" w:rsidRDefault="00401B5F" w:rsidP="00D82ACB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019EC359" w14:textId="77777777" w:rsidR="00401B5F" w:rsidRPr="006D64CC" w:rsidRDefault="00401B5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3783163E" w14:textId="77777777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22"/>
                <w:lang w:bidi="th-TH"/>
              </w:rPr>
            </w:pPr>
          </w:p>
          <w:p w14:paraId="1BCA07EF" w14:textId="77777777" w:rsidR="00CA322F" w:rsidRDefault="00CA322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09F1AFD" w14:textId="77777777" w:rsidR="00CA322F" w:rsidRDefault="00CA322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F5EF047" w14:textId="77777777" w:rsidR="00CA322F" w:rsidRDefault="00CA322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33648A4" w14:textId="77777777" w:rsidR="00257BBA" w:rsidRPr="006D64CC" w:rsidRDefault="00257BBA" w:rsidP="00257BBA">
            <w:pPr>
              <w:spacing w:line="259" w:lineRule="auto"/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งบประมาณ 2568(ต.ค.67 </w:t>
            </w: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  <w:t>–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 xml:space="preserve"> ก.ย.68)</w:t>
            </w:r>
          </w:p>
          <w:p w14:paraId="3D4CC377" w14:textId="77777777" w:rsidR="00CA322F" w:rsidRDefault="00CA322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4F3913C" w14:textId="77777777" w:rsidR="00CA322F" w:rsidRDefault="00CA322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F177EF1" w14:textId="77777777" w:rsidR="00CA322F" w:rsidRDefault="00CA322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8348FBC" w14:textId="77777777" w:rsidR="00CA322F" w:rsidRDefault="00CA322F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7993EC2" w14:textId="77777777" w:rsidR="00FB3F4A" w:rsidRDefault="00FB3F4A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D09637C" w14:textId="77777777" w:rsidR="00FB3F4A" w:rsidRDefault="00FB3F4A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3C3A38B4" w14:textId="77777777" w:rsidR="00FB3F4A" w:rsidRDefault="00FB3F4A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09E351F" w14:textId="77777777" w:rsidR="00FB3F4A" w:rsidRDefault="00FB3F4A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068B708" w14:textId="77777777" w:rsidR="00FB3F4A" w:rsidRDefault="00FB3F4A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C42A6C3" w14:textId="77777777" w:rsidR="00FB3F4A" w:rsidRDefault="00FB3F4A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24048698" w14:textId="77777777" w:rsidR="00FB3F4A" w:rsidRDefault="00FB3F4A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CAC4384" w14:textId="77777777" w:rsidR="00FB3F4A" w:rsidRDefault="00FB3F4A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57A71809" w14:textId="77777777" w:rsidR="00FB3F4A" w:rsidRDefault="00FB3F4A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746386A1" w14:textId="158758A9" w:rsidR="006D64CC" w:rsidRPr="006D64CC" w:rsidRDefault="006D64CC" w:rsidP="00AA4B53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</w:tc>
        <w:tc>
          <w:tcPr>
            <w:tcW w:w="2409" w:type="dxa"/>
          </w:tcPr>
          <w:p w14:paraId="468F6D41" w14:textId="0A30DBA5" w:rsidR="006D64CC" w:rsidRDefault="00C2551C" w:rsidP="00C2551C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C2551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lastRenderedPageBreak/>
              <w:t>ประชาชนและชุมชน</w:t>
            </w: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มี</w:t>
            </w:r>
            <w:r w:rsidRPr="00C2551C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ความปลอดภัยในชีวิตและทรัพย์สิน</w:t>
            </w:r>
          </w:p>
          <w:p w14:paraId="4F4D5F35" w14:textId="0A088AF1" w:rsidR="00504A94" w:rsidRPr="00504A94" w:rsidRDefault="00504A94" w:rsidP="00C2551C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504A94"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- ชุมชนมีส่วนร่วมในการป้องกันอาชญากรรม</w:t>
            </w:r>
          </w:p>
          <w:p w14:paraId="7BAAF0D9" w14:textId="77777777" w:rsidR="00C2551C" w:rsidRDefault="00C2551C" w:rsidP="00C2551C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19122824" w14:textId="77777777" w:rsidR="00C2551C" w:rsidRPr="006D64CC" w:rsidRDefault="00C2551C" w:rsidP="00C2551C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75F1EF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6734E1F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72CCDB6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380ACE9F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11A58481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18"/>
                <w:szCs w:val="18"/>
                <w:lang w:bidi="th-TH"/>
              </w:rPr>
            </w:pPr>
          </w:p>
          <w:p w14:paraId="31B3057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สามารถลดการแพร่</w:t>
            </w:r>
          </w:p>
          <w:p w14:paraId="3BE50424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ระบาดของยาเสพติดใน</w:t>
            </w:r>
          </w:p>
          <w:p w14:paraId="5BDC9A1D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ชุมชนเป้าหมาย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 xml:space="preserve">12 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ชุมชน</w:t>
            </w:r>
          </w:p>
          <w:p w14:paraId="39113DDA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FA99723" w14:textId="77777777" w:rsidR="009C40CD" w:rsidRDefault="009C40CD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817DC2C" w14:textId="77777777" w:rsidR="009C40CD" w:rsidRDefault="009C40CD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70C57CFA" w14:textId="77777777" w:rsidR="004126BF" w:rsidRPr="006D64CC" w:rsidRDefault="004126BF" w:rsidP="004126B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57E9C93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สามารถสกัดกั้นยาเสพติดและปราบปราม ทำลาย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lastRenderedPageBreak/>
              <w:t>เครือข่ายการค้ายาเสพติดรายสำคัญ</w:t>
            </w:r>
          </w:p>
          <w:p w14:paraId="2693AA89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2026A049" w14:textId="77777777" w:rsidR="009C40CD" w:rsidRPr="006D64CC" w:rsidRDefault="009C40CD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02F2A034" w14:textId="77777777" w:rsidR="00BA60B8" w:rsidRDefault="006D64CC" w:rsidP="00BA60B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 xml:space="preserve">ดำเนินการยึด อายัด </w:t>
            </w:r>
          </w:p>
          <w:p w14:paraId="6D1D32D4" w14:textId="6A584AFB" w:rsidR="00BA60B8" w:rsidRDefault="006D64CC" w:rsidP="00BA60B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ทรัพย์สินของเครือข่ายยา</w:t>
            </w:r>
          </w:p>
          <w:p w14:paraId="298FA3FA" w14:textId="77777777" w:rsidR="00BA60B8" w:rsidRDefault="00BA60B8" w:rsidP="00BA60B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เ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สพติดตาม พ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ร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บ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.</w:t>
            </w:r>
            <w:r w:rsidR="006D64CC"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มาตรการการป้อง</w:t>
            </w:r>
          </w:p>
          <w:p w14:paraId="13637324" w14:textId="6295D816" w:rsidR="006D64CC" w:rsidRPr="006D64CC" w:rsidRDefault="006D64CC" w:rsidP="00BA60B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กัน</w:t>
            </w:r>
          </w:p>
          <w:p w14:paraId="30301BD9" w14:textId="77777777" w:rsidR="00975B96" w:rsidRDefault="00975B96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  <w:p w14:paraId="6944D80F" w14:textId="51C5E6B2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ผู้มีอาการทางจิต และผู้ป่วยจิตเวช ได้รับการรักษา และกลับคืนสู่สังคม</w:t>
            </w:r>
          </w:p>
          <w:p w14:paraId="21DB2DA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4"/>
                <w:szCs w:val="4"/>
                <w:lang w:bidi="th-TH"/>
              </w:rPr>
            </w:pPr>
          </w:p>
          <w:p w14:paraId="5B39ED8B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โรงเรียนมัธยมศึกษา</w:t>
            </w:r>
          </w:p>
          <w:p w14:paraId="585AE15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ในพื้นที่ เข้าร่วมโครงการ</w:t>
            </w:r>
          </w:p>
          <w:p w14:paraId="3183730A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ตำรวจประสานโรงเรียน ครบทุกโรงเรียน</w:t>
            </w:r>
          </w:p>
          <w:p w14:paraId="1AE11576" w14:textId="77777777" w:rsidR="006D64CC" w:rsidRP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12"/>
                <w:szCs w:val="12"/>
                <w:highlight w:val="white"/>
                <w:lang w:bidi="th-TH"/>
              </w:rPr>
            </w:pPr>
          </w:p>
          <w:p w14:paraId="46F91EED" w14:textId="77777777" w:rsidR="00CA322F" w:rsidRPr="006D64CC" w:rsidRDefault="00CA322F" w:rsidP="00CA322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cs/>
                <w:lang w:bidi="th-TH"/>
              </w:rPr>
              <w:t>เด็กรู้จักวิธีต่อต้านแรงกด</w:t>
            </w:r>
          </w:p>
          <w:p w14:paraId="5E244582" w14:textId="77777777" w:rsidR="00CA322F" w:rsidRDefault="00CA322F" w:rsidP="00CA322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cs/>
                <w:lang w:bidi="th-TH"/>
              </w:rPr>
              <w:t>ดันของกลุ่มเพื่อน</w:t>
            </w:r>
          </w:p>
          <w:p w14:paraId="237B0520" w14:textId="308B7D25" w:rsidR="00CA322F" w:rsidRDefault="00CA322F" w:rsidP="00CA322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highlight w:val="white"/>
                <w:cs/>
                <w:lang w:bidi="th-TH"/>
              </w:rPr>
              <w:lastRenderedPageBreak/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000000"/>
                <w:sz w:val="32"/>
                <w:szCs w:val="32"/>
                <w:highlight w:val="white"/>
                <w:cs/>
                <w:lang w:bidi="th-TH"/>
              </w:rPr>
              <w:t>เด็กรู้จักใช้ทางเลือกอื่นๆ นอกเหนือจากการใช้ยาเสพติดและความรุนแรง</w:t>
            </w:r>
          </w:p>
          <w:p w14:paraId="418070B2" w14:textId="77777777" w:rsidR="00CA322F" w:rsidRDefault="00CA322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77702EDB" w14:textId="77777777" w:rsidR="00CA322F" w:rsidRDefault="00CA322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345D6450" w14:textId="77777777" w:rsidR="00CA322F" w:rsidRDefault="00CA322F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4C2575C7" w14:textId="77777777" w:rsidR="006D64CC" w:rsidRDefault="006D64CC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  <w:t>-</w:t>
            </w:r>
            <w:r w:rsidRPr="006D64CC"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cs/>
                <w:lang w:bidi="th-TH"/>
              </w:rPr>
              <w:t xml:space="preserve">ชุมชนมีความเข้มแข็ง สามารถพึ่งพาตนเองได้ </w:t>
            </w:r>
          </w:p>
          <w:p w14:paraId="64CB38C3" w14:textId="77777777" w:rsidR="001935A9" w:rsidRDefault="001935A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634D802E" w14:textId="77777777" w:rsidR="001935A9" w:rsidRDefault="001935A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2F3B61C5" w14:textId="77777777" w:rsidR="001935A9" w:rsidRDefault="001935A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14227C1D" w14:textId="77777777" w:rsidR="001935A9" w:rsidRDefault="001935A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0A002B32" w14:textId="77777777" w:rsidR="001935A9" w:rsidRDefault="001935A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4385DBA8" w14:textId="77777777" w:rsidR="001935A9" w:rsidRPr="006D64CC" w:rsidRDefault="001935A9" w:rsidP="00AA4B53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202E31"/>
                <w:sz w:val="32"/>
                <w:szCs w:val="32"/>
                <w:highlight w:val="white"/>
                <w:lang w:bidi="th-TH"/>
              </w:rPr>
            </w:pPr>
          </w:p>
          <w:p w14:paraId="7571F3E1" w14:textId="77777777" w:rsidR="00C50458" w:rsidRPr="00C50458" w:rsidRDefault="00CA322F" w:rsidP="00C5045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b w:val="0"/>
                <w:bCs/>
                <w:color w:val="000000"/>
                <w:sz w:val="32"/>
                <w:szCs w:val="32"/>
                <w:highlight w:val="white"/>
                <w:cs/>
                <w:lang w:bidi="th-TH"/>
              </w:rPr>
              <w:t xml:space="preserve"> </w:t>
            </w:r>
            <w:r w:rsid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-</w:t>
            </w:r>
            <w:r w:rsidR="00C50458" w:rsidRP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ประชาชนได้รับบริการสะดวก รวดเร็ว ความยุติธรรม  มากขึ้น</w:t>
            </w:r>
          </w:p>
          <w:p w14:paraId="2FA5E6F7" w14:textId="77777777" w:rsidR="00C50458" w:rsidRPr="00C50458" w:rsidRDefault="00C50458" w:rsidP="00C50458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  <w:r w:rsidRPr="00C50458"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  <w:t>-</w:t>
            </w:r>
            <w:r w:rsidRPr="00C50458">
              <w:rPr>
                <w:rFonts w:ascii="TH SarabunIT๙" w:eastAsia="Sarabun" w:hAnsi="TH SarabunIT๙" w:cs="TH SarabunIT๙" w:hint="cs"/>
                <w:b w:val="0"/>
                <w:bCs/>
                <w:color w:val="auto"/>
                <w:sz w:val="32"/>
                <w:szCs w:val="32"/>
                <w:cs/>
                <w:lang w:bidi="th-TH"/>
              </w:rPr>
              <w:t>ประชาชนมีความปลอดภัยในชีวิตและทรัพย์สินเพิ่มมากขึ้น</w:t>
            </w:r>
          </w:p>
          <w:p w14:paraId="0A9A5EAF" w14:textId="5F2F27F4" w:rsidR="00C50458" w:rsidRPr="00325300" w:rsidRDefault="00C50458" w:rsidP="00C50458">
            <w:pPr>
              <w:spacing w:line="259" w:lineRule="auto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6D4E77CE" w14:textId="34597719" w:rsidR="006D64CC" w:rsidRPr="006D64CC" w:rsidRDefault="006D64CC" w:rsidP="00CA322F">
            <w:pP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lang w:bidi="th-TH"/>
              </w:rPr>
            </w:pPr>
          </w:p>
        </w:tc>
      </w:tr>
    </w:tbl>
    <w:p w14:paraId="46CF1145" w14:textId="04611487" w:rsidR="00DD4252" w:rsidRPr="006D64CC" w:rsidRDefault="00257BBA" w:rsidP="00257BBA">
      <w:pPr>
        <w:spacing w:line="259" w:lineRule="auto"/>
        <w:rPr>
          <w:rFonts w:ascii="TH SarabunIT๙" w:hAnsi="TH SarabunIT๙" w:cs="TH SarabunIT๙"/>
          <w:b w:val="0"/>
          <w:sz w:val="32"/>
          <w:szCs w:val="32"/>
          <w:lang w:bidi="th-TH"/>
        </w:rPr>
      </w:pPr>
      <w:bookmarkStart w:id="2" w:name="_GoBack"/>
      <w:bookmarkEnd w:id="2"/>
      <w:r w:rsidRPr="006D64CC">
        <w:rPr>
          <w:rFonts w:ascii="TH SarabunIT๙" w:eastAsia="Calibri" w:hAnsi="TH SarabunIT๙" w:cs="TH SarabunIT๙"/>
          <w:b w:val="0"/>
          <w:noProof/>
          <w:color w:val="auto"/>
          <w:sz w:val="2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3B9CA085" wp14:editId="7C30DFAC">
                <wp:simplePos x="0" y="0"/>
                <wp:positionH relativeFrom="column">
                  <wp:posOffset>5191125</wp:posOffset>
                </wp:positionH>
                <wp:positionV relativeFrom="paragraph">
                  <wp:posOffset>123190</wp:posOffset>
                </wp:positionV>
                <wp:extent cx="3609975" cy="1530350"/>
                <wp:effectExtent l="0" t="0" r="0" b="0"/>
                <wp:wrapNone/>
                <wp:docPr id="1047564459" name="Rectangle 1047564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028CC7" w14:textId="77777777" w:rsidR="00312B7A" w:rsidRDefault="00312B7A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7A10A336" w14:textId="2BF9A30D" w:rsidR="00312B7A" w:rsidRPr="005C3525" w:rsidRDefault="00312B7A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b w:val="0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- 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ทราบ</w:t>
                            </w:r>
                          </w:p>
                          <w:p w14:paraId="5E1E11EC" w14:textId="2D9B588F" w:rsidR="00312B7A" w:rsidRPr="00EC78D7" w:rsidRDefault="00312B7A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 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C3525">
                              <w:rPr>
                                <w:rFonts w:ascii="TH SarabunIT๙" w:eastAsia="Sarabun" w:hAnsi="TH SarabunIT๙" w:cs="TH SarabunIT๙" w:hint="cs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ต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.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60367E8F" wp14:editId="7D834C68">
                                  <wp:extent cx="635635" cy="180197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พ.ต.อ.สุวิทย์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189" cy="199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rtl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ผู้ตรวจรายงาน</w:t>
                            </w:r>
                          </w:p>
                          <w:p w14:paraId="42A28637" w14:textId="2397089A" w:rsidR="00312B7A" w:rsidRPr="00EC78D7" w:rsidRDefault="00312B7A" w:rsidP="006D64CC">
                            <w:pPr>
                              <w:spacing w:line="258" w:lineRule="auto"/>
                              <w:ind w:left="720" w:firstLine="720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(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สุวิทย์ นันทกอบกุล</w:t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rtl/>
                                <w:cs/>
                              </w:rPr>
                              <w:t xml:space="preserve"> </w:t>
                            </w: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003D301" w14:textId="3BA13B11" w:rsidR="00312B7A" w:rsidRPr="00EC78D7" w:rsidRDefault="00312B7A" w:rsidP="006D64CC">
                            <w:pPr>
                              <w:spacing w:line="258" w:lineRule="auto"/>
                              <w:textDirection w:val="btL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EC78D7"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color w:val="000000"/>
                                <w:sz w:val="32"/>
                                <w:szCs w:val="32"/>
                                <w:rtl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 xml:space="preserve">    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ผกก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Pr="005C3525">
                              <w:rPr>
                                <w:rFonts w:ascii="TH SarabunIT๙" w:eastAsia="Sarabun" w:hAnsi="TH SarabunIT๙" w:cs="TH SarabunIT๙"/>
                                <w:b w:val="0"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</w:t>
                            </w:r>
                            <w:r w:rsidRPr="00F50D1B">
                              <w:rPr>
                                <w:rFonts w:ascii="TH SarabunIT๙" w:eastAsia="Sarabu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ภ.สวนพริกไทย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CA085" id="Rectangle 1047564459" o:spid="_x0000_s1032" style="position:absolute;margin-left:408.75pt;margin-top:9.7pt;width:284.25pt;height:12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" filled="f" stroked="f">
                <v:textbox inset="2.53958mm,1.2694mm,2.53958mm,1.2694mm">
                  <w:txbxContent>
                    <w:p w14:paraId="02028CC7" w14:textId="77777777" w:rsidR="00312B7A" w:rsidRDefault="00312B7A" w:rsidP="006D64CC">
                      <w:pPr>
                        <w:spacing w:line="258" w:lineRule="auto"/>
                        <w:textDirection w:val="btLr"/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7A10A336" w14:textId="2BF9A30D" w:rsidR="00312B7A" w:rsidRPr="005C3525" w:rsidRDefault="00312B7A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b w:val="0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  - 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ทราบ</w:t>
                      </w:r>
                    </w:p>
                    <w:p w14:paraId="5E1E11EC" w14:textId="2D9B588F" w:rsidR="00312B7A" w:rsidRPr="00EC78D7" w:rsidRDefault="00312B7A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rtl/>
                          <w:cs/>
                        </w:rPr>
                        <w:t xml:space="preserve">  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5C3525">
                        <w:rPr>
                          <w:rFonts w:ascii="TH SarabunIT๙" w:eastAsia="Sarabun" w:hAnsi="TH SarabunIT๙" w:cs="TH SarabunIT๙" w:hint="cs"/>
                          <w:b w:val="0"/>
                          <w:bCs/>
                          <w:color w:val="000000"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พ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ต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อ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.     </w:t>
                      </w:r>
                      <w:r>
                        <w:rPr>
                          <w:rFonts w:ascii="TH SarabunIT๙" w:eastAsia="Sarabun" w:hAnsi="TH SarabunIT๙" w:cs="TH SarabunIT๙"/>
                          <w:b w:val="0"/>
                          <w:bCs/>
                          <w:noProof/>
                          <w:color w:val="000000"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60367E8F" wp14:editId="7D834C68">
                            <wp:extent cx="635635" cy="180197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พ.ต.อ.สุวิทย์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189" cy="199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     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rtl/>
                          <w:cs/>
                        </w:rPr>
                        <w:tab/>
                      </w:r>
                      <w:r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ผู้ตรวจรายงาน</w:t>
                      </w:r>
                    </w:p>
                    <w:p w14:paraId="42A28637" w14:textId="2397089A" w:rsidR="00312B7A" w:rsidRPr="00EC78D7" w:rsidRDefault="00312B7A" w:rsidP="006D64CC">
                      <w:pPr>
                        <w:spacing w:line="258" w:lineRule="auto"/>
                        <w:ind w:left="720" w:firstLine="720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(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สุวิทย์ นันทกอบกุล</w:t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rtl/>
                          <w:cs/>
                        </w:rPr>
                        <w:t xml:space="preserve"> </w:t>
                      </w: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>)</w:t>
                      </w:r>
                    </w:p>
                    <w:p w14:paraId="7003D301" w14:textId="3BA13B11" w:rsidR="00312B7A" w:rsidRPr="00EC78D7" w:rsidRDefault="00312B7A" w:rsidP="006D64CC">
                      <w:pPr>
                        <w:spacing w:line="258" w:lineRule="auto"/>
                        <w:textDirection w:val="btL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EC78D7"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            </w:t>
                      </w:r>
                      <w:r>
                        <w:rPr>
                          <w:rFonts w:ascii="TH SarabunIT๙" w:eastAsia="Sarabun" w:hAnsi="TH SarabunIT๙" w:cs="TH SarabunIT๙"/>
                          <w:color w:val="000000"/>
                          <w:sz w:val="32"/>
                          <w:szCs w:val="32"/>
                          <w:rtl/>
                          <w:cs/>
                        </w:rPr>
                        <w:tab/>
                      </w:r>
                      <w:r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lang w:bidi="th-TH"/>
                        </w:rPr>
                        <w:t xml:space="preserve">    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ผกก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Pr="005C3525">
                        <w:rPr>
                          <w:rFonts w:ascii="TH SarabunIT๙" w:eastAsia="Sarabun" w:hAnsi="TH SarabunIT๙" w:cs="TH SarabunIT๙"/>
                          <w:b w:val="0"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ส</w:t>
                      </w:r>
                      <w:r w:rsidRPr="00F50D1B">
                        <w:rPr>
                          <w:rFonts w:ascii="TH SarabunIT๙" w:eastAsia="Sarabun" w:hAnsi="TH SarabunIT๙" w:cs="TH SarabunIT๙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ภ.สวนพริกไทย</w:t>
                      </w:r>
                    </w:p>
                  </w:txbxContent>
                </v:textbox>
              </v:rect>
            </w:pict>
          </mc:Fallback>
        </mc:AlternateContent>
      </w:r>
    </w:p>
    <w:sectPr w:rsidR="00DD4252" w:rsidRPr="006D64CC" w:rsidSect="008E2D26">
      <w:pgSz w:w="16838" w:h="11906" w:orient="landscape"/>
      <w:pgMar w:top="709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AA4C69" w14:textId="77777777" w:rsidR="00921ED7" w:rsidRDefault="00921ED7" w:rsidP="007057F4">
      <w:r>
        <w:separator/>
      </w:r>
    </w:p>
  </w:endnote>
  <w:endnote w:type="continuationSeparator" w:id="0">
    <w:p w14:paraId="45052604" w14:textId="77777777" w:rsidR="00921ED7" w:rsidRDefault="00921ED7" w:rsidP="0070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arabun">
    <w:altName w:val="Calibri"/>
    <w:charset w:val="00"/>
    <w:family w:val="auto"/>
    <w:pitch w:val="default"/>
  </w:font>
  <w:font w:name="Noto Sans Symbols"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6449DD" w14:textId="77777777" w:rsidR="00921ED7" w:rsidRDefault="00921ED7" w:rsidP="007057F4">
      <w:r>
        <w:separator/>
      </w:r>
    </w:p>
  </w:footnote>
  <w:footnote w:type="continuationSeparator" w:id="0">
    <w:p w14:paraId="01365843" w14:textId="77777777" w:rsidR="00921ED7" w:rsidRDefault="00921ED7" w:rsidP="00705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EC4404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A2EA5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89CA9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2361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AC07FA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EA04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34FE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48A0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9"/>
    <w:multiLevelType w:val="singleLevel"/>
    <w:tmpl w:val="67C2F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9E67A50"/>
    <w:multiLevelType w:val="hybridMultilevel"/>
    <w:tmpl w:val="9AC62F58"/>
    <w:lvl w:ilvl="0" w:tplc="2C2AC0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0E2129F3"/>
    <w:multiLevelType w:val="hybridMultilevel"/>
    <w:tmpl w:val="9AC62F58"/>
    <w:lvl w:ilvl="0" w:tplc="2C2AC05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116E4A1C"/>
    <w:multiLevelType w:val="multilevel"/>
    <w:tmpl w:val="CEEE40EE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2"/>
      </w:rPr>
    </w:lvl>
  </w:abstractNum>
  <w:abstractNum w:abstractNumId="12">
    <w:nsid w:val="24BB5AEF"/>
    <w:multiLevelType w:val="hybridMultilevel"/>
    <w:tmpl w:val="B7E42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1B035D"/>
    <w:multiLevelType w:val="hybridMultilevel"/>
    <w:tmpl w:val="6F964C5E"/>
    <w:lvl w:ilvl="0" w:tplc="4A74BFB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2FC27017"/>
    <w:multiLevelType w:val="hybridMultilevel"/>
    <w:tmpl w:val="98D0064E"/>
    <w:lvl w:ilvl="0" w:tplc="43B6F84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color w:val="000000"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1C710A"/>
    <w:multiLevelType w:val="hybridMultilevel"/>
    <w:tmpl w:val="63AC482A"/>
    <w:lvl w:ilvl="0" w:tplc="88C686D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17A6B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E2D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E04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CD9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52A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2CB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3290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348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5C00DD"/>
    <w:multiLevelType w:val="multilevel"/>
    <w:tmpl w:val="838ACDF2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theme="minorBidi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sz w:val="28"/>
      </w:rPr>
    </w:lvl>
  </w:abstractNum>
  <w:abstractNum w:abstractNumId="17">
    <w:nsid w:val="3EF27C90"/>
    <w:multiLevelType w:val="hybridMultilevel"/>
    <w:tmpl w:val="7130D87E"/>
    <w:lvl w:ilvl="0" w:tplc="D08C1B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1E833C0"/>
    <w:multiLevelType w:val="hybridMultilevel"/>
    <w:tmpl w:val="2D72D5D8"/>
    <w:lvl w:ilvl="0" w:tplc="4F8074C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>
    <w:nsid w:val="4386233C"/>
    <w:multiLevelType w:val="hybridMultilevel"/>
    <w:tmpl w:val="8F16B432"/>
    <w:lvl w:ilvl="0" w:tplc="9A3A114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44978C0"/>
    <w:multiLevelType w:val="hybridMultilevel"/>
    <w:tmpl w:val="3DE6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C41AB2"/>
    <w:multiLevelType w:val="hybridMultilevel"/>
    <w:tmpl w:val="2D72D5D8"/>
    <w:lvl w:ilvl="0" w:tplc="4F8074C8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2">
    <w:nsid w:val="4A67236C"/>
    <w:multiLevelType w:val="hybridMultilevel"/>
    <w:tmpl w:val="E74CF7B8"/>
    <w:lvl w:ilvl="0" w:tplc="D7521348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  <w:sz w:val="3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B3A398F"/>
    <w:multiLevelType w:val="hybridMultilevel"/>
    <w:tmpl w:val="E57C7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6240E5"/>
    <w:multiLevelType w:val="hybridMultilevel"/>
    <w:tmpl w:val="DCFEADB2"/>
    <w:lvl w:ilvl="0" w:tplc="21E6E29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F936598"/>
    <w:multiLevelType w:val="hybridMultilevel"/>
    <w:tmpl w:val="E48EB1CA"/>
    <w:lvl w:ilvl="0" w:tplc="AE14A238"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F73811"/>
    <w:multiLevelType w:val="hybridMultilevel"/>
    <w:tmpl w:val="0BDE819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62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4354F7"/>
    <w:multiLevelType w:val="hybridMultilevel"/>
    <w:tmpl w:val="7960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ED0DC9"/>
    <w:multiLevelType w:val="hybridMultilevel"/>
    <w:tmpl w:val="39EC61D8"/>
    <w:lvl w:ilvl="0" w:tplc="DF4C06B8">
      <w:start w:val="2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70ED07E7"/>
    <w:multiLevelType w:val="multilevel"/>
    <w:tmpl w:val="BE30D974"/>
    <w:lvl w:ilvl="0">
      <w:start w:val="27"/>
      <w:numFmt w:val="bullet"/>
      <w:lvlText w:val="-"/>
      <w:lvlJc w:val="left"/>
      <w:pPr>
        <w:ind w:left="57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74D85391"/>
    <w:multiLevelType w:val="multilevel"/>
    <w:tmpl w:val="A2F88B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</w:abstractNum>
  <w:abstractNum w:abstractNumId="31">
    <w:nsid w:val="79AC0104"/>
    <w:multiLevelType w:val="multilevel"/>
    <w:tmpl w:val="C37E5F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Roman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79F3216C"/>
    <w:multiLevelType w:val="hybridMultilevel"/>
    <w:tmpl w:val="7B921788"/>
    <w:lvl w:ilvl="0" w:tplc="B0ECFEE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6E7B62"/>
    <w:multiLevelType w:val="hybridMultilevel"/>
    <w:tmpl w:val="0F5EF7E0"/>
    <w:lvl w:ilvl="0" w:tplc="FC54D8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7E21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F6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B44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24DA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8AC9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82FD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D6D3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D6B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EF0C23"/>
    <w:multiLevelType w:val="hybridMultilevel"/>
    <w:tmpl w:val="4B4E587C"/>
    <w:lvl w:ilvl="0" w:tplc="84F2A59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F867F8E"/>
    <w:multiLevelType w:val="hybridMultilevel"/>
    <w:tmpl w:val="80A49A54"/>
    <w:lvl w:ilvl="0" w:tplc="10D64394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33"/>
  </w:num>
  <w:num w:numId="4">
    <w:abstractNumId w:val="35"/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0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0"/>
  </w:num>
  <w:num w:numId="17">
    <w:abstractNumId w:val="24"/>
  </w:num>
  <w:num w:numId="18">
    <w:abstractNumId w:val="12"/>
  </w:num>
  <w:num w:numId="19">
    <w:abstractNumId w:val="23"/>
  </w:num>
  <w:num w:numId="20">
    <w:abstractNumId w:val="25"/>
  </w:num>
  <w:num w:numId="21">
    <w:abstractNumId w:val="13"/>
  </w:num>
  <w:num w:numId="22">
    <w:abstractNumId w:val="17"/>
  </w:num>
  <w:num w:numId="23">
    <w:abstractNumId w:val="22"/>
  </w:num>
  <w:num w:numId="24">
    <w:abstractNumId w:val="9"/>
  </w:num>
  <w:num w:numId="25">
    <w:abstractNumId w:val="21"/>
  </w:num>
  <w:num w:numId="26">
    <w:abstractNumId w:val="10"/>
  </w:num>
  <w:num w:numId="27">
    <w:abstractNumId w:val="18"/>
  </w:num>
  <w:num w:numId="28">
    <w:abstractNumId w:val="14"/>
  </w:num>
  <w:num w:numId="29">
    <w:abstractNumId w:val="32"/>
  </w:num>
  <w:num w:numId="30">
    <w:abstractNumId w:val="28"/>
  </w:num>
  <w:num w:numId="31">
    <w:abstractNumId w:val="11"/>
  </w:num>
  <w:num w:numId="32">
    <w:abstractNumId w:val="16"/>
  </w:num>
  <w:num w:numId="33">
    <w:abstractNumId w:val="34"/>
  </w:num>
  <w:num w:numId="34">
    <w:abstractNumId w:val="29"/>
  </w:num>
  <w:num w:numId="35">
    <w:abstractNumId w:val="19"/>
  </w:num>
  <w:num w:numId="36">
    <w:abstractNumId w:val="27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5D8"/>
    <w:rsid w:val="00001604"/>
    <w:rsid w:val="0001402B"/>
    <w:rsid w:val="000174F2"/>
    <w:rsid w:val="00022822"/>
    <w:rsid w:val="00025A72"/>
    <w:rsid w:val="000356D6"/>
    <w:rsid w:val="00042C13"/>
    <w:rsid w:val="00050DA2"/>
    <w:rsid w:val="000616EE"/>
    <w:rsid w:val="00062E2D"/>
    <w:rsid w:val="00067C92"/>
    <w:rsid w:val="00081002"/>
    <w:rsid w:val="000942F6"/>
    <w:rsid w:val="000C37BA"/>
    <w:rsid w:val="000C54D8"/>
    <w:rsid w:val="000D6D2F"/>
    <w:rsid w:val="000E1F01"/>
    <w:rsid w:val="000E514B"/>
    <w:rsid w:val="000E641B"/>
    <w:rsid w:val="000E71FB"/>
    <w:rsid w:val="00104B8F"/>
    <w:rsid w:val="00111B2C"/>
    <w:rsid w:val="00115A25"/>
    <w:rsid w:val="001173DD"/>
    <w:rsid w:val="00133C7E"/>
    <w:rsid w:val="00136006"/>
    <w:rsid w:val="001449EC"/>
    <w:rsid w:val="00146CD2"/>
    <w:rsid w:val="001625F7"/>
    <w:rsid w:val="001670A7"/>
    <w:rsid w:val="001729D1"/>
    <w:rsid w:val="0018037D"/>
    <w:rsid w:val="001914AC"/>
    <w:rsid w:val="001935A9"/>
    <w:rsid w:val="001B135A"/>
    <w:rsid w:val="001B361F"/>
    <w:rsid w:val="001B674E"/>
    <w:rsid w:val="001D3EFB"/>
    <w:rsid w:val="001D4791"/>
    <w:rsid w:val="001E0332"/>
    <w:rsid w:val="001E4EB5"/>
    <w:rsid w:val="001E7DE0"/>
    <w:rsid w:val="001F0AF0"/>
    <w:rsid w:val="00202188"/>
    <w:rsid w:val="002147FF"/>
    <w:rsid w:val="002158A7"/>
    <w:rsid w:val="002178B9"/>
    <w:rsid w:val="0022015A"/>
    <w:rsid w:val="002246E1"/>
    <w:rsid w:val="0022490A"/>
    <w:rsid w:val="00234867"/>
    <w:rsid w:val="002415F6"/>
    <w:rsid w:val="002504B7"/>
    <w:rsid w:val="002528B4"/>
    <w:rsid w:val="00257BBA"/>
    <w:rsid w:val="002625F7"/>
    <w:rsid w:val="00272A0D"/>
    <w:rsid w:val="0027316B"/>
    <w:rsid w:val="00284AB9"/>
    <w:rsid w:val="00291712"/>
    <w:rsid w:val="002A16AB"/>
    <w:rsid w:val="002B7FFC"/>
    <w:rsid w:val="002D2ED4"/>
    <w:rsid w:val="002D5F5B"/>
    <w:rsid w:val="002E0194"/>
    <w:rsid w:val="002E6672"/>
    <w:rsid w:val="002F36EB"/>
    <w:rsid w:val="002F3756"/>
    <w:rsid w:val="00303541"/>
    <w:rsid w:val="00303EF8"/>
    <w:rsid w:val="00306208"/>
    <w:rsid w:val="00312B7A"/>
    <w:rsid w:val="003150BA"/>
    <w:rsid w:val="003207B5"/>
    <w:rsid w:val="003231B9"/>
    <w:rsid w:val="00325300"/>
    <w:rsid w:val="00335D8D"/>
    <w:rsid w:val="0034670D"/>
    <w:rsid w:val="003505EB"/>
    <w:rsid w:val="00350926"/>
    <w:rsid w:val="003555F4"/>
    <w:rsid w:val="003620E2"/>
    <w:rsid w:val="00385DEC"/>
    <w:rsid w:val="0039060F"/>
    <w:rsid w:val="003915E3"/>
    <w:rsid w:val="003919AB"/>
    <w:rsid w:val="00397614"/>
    <w:rsid w:val="003B0DAE"/>
    <w:rsid w:val="003B24E7"/>
    <w:rsid w:val="003C091E"/>
    <w:rsid w:val="003C4DDB"/>
    <w:rsid w:val="003C57D6"/>
    <w:rsid w:val="003D3128"/>
    <w:rsid w:val="003E6789"/>
    <w:rsid w:val="003F5051"/>
    <w:rsid w:val="003F6854"/>
    <w:rsid w:val="003F75E5"/>
    <w:rsid w:val="00401B5F"/>
    <w:rsid w:val="00406420"/>
    <w:rsid w:val="0041149E"/>
    <w:rsid w:val="004126BF"/>
    <w:rsid w:val="00420DF5"/>
    <w:rsid w:val="00423D82"/>
    <w:rsid w:val="004255D8"/>
    <w:rsid w:val="00430950"/>
    <w:rsid w:val="004371B6"/>
    <w:rsid w:val="004423CB"/>
    <w:rsid w:val="0044289B"/>
    <w:rsid w:val="00442E29"/>
    <w:rsid w:val="00444C7B"/>
    <w:rsid w:val="0044505D"/>
    <w:rsid w:val="0044631A"/>
    <w:rsid w:val="00446AA9"/>
    <w:rsid w:val="00447AAC"/>
    <w:rsid w:val="004669A6"/>
    <w:rsid w:val="0047373F"/>
    <w:rsid w:val="004776AC"/>
    <w:rsid w:val="00482069"/>
    <w:rsid w:val="0048718B"/>
    <w:rsid w:val="00491222"/>
    <w:rsid w:val="0049185C"/>
    <w:rsid w:val="00497E8D"/>
    <w:rsid w:val="004A06E1"/>
    <w:rsid w:val="004C2D64"/>
    <w:rsid w:val="004D1C2D"/>
    <w:rsid w:val="004E0C77"/>
    <w:rsid w:val="004F2231"/>
    <w:rsid w:val="004F3FDF"/>
    <w:rsid w:val="00504A94"/>
    <w:rsid w:val="005112D1"/>
    <w:rsid w:val="00525ADB"/>
    <w:rsid w:val="00530082"/>
    <w:rsid w:val="00530A51"/>
    <w:rsid w:val="00534134"/>
    <w:rsid w:val="0055035B"/>
    <w:rsid w:val="005611B6"/>
    <w:rsid w:val="005754A0"/>
    <w:rsid w:val="00592AE4"/>
    <w:rsid w:val="005B4FA6"/>
    <w:rsid w:val="005C12D6"/>
    <w:rsid w:val="005C25EA"/>
    <w:rsid w:val="005C2EC0"/>
    <w:rsid w:val="005C30EA"/>
    <w:rsid w:val="005C3525"/>
    <w:rsid w:val="005C3643"/>
    <w:rsid w:val="005D015C"/>
    <w:rsid w:val="005E47C2"/>
    <w:rsid w:val="005F0347"/>
    <w:rsid w:val="005F29A4"/>
    <w:rsid w:val="005F3207"/>
    <w:rsid w:val="005F5609"/>
    <w:rsid w:val="005F62DD"/>
    <w:rsid w:val="00613CB9"/>
    <w:rsid w:val="0065210E"/>
    <w:rsid w:val="006617AC"/>
    <w:rsid w:val="00665987"/>
    <w:rsid w:val="0068500D"/>
    <w:rsid w:val="006B28C9"/>
    <w:rsid w:val="006B58C8"/>
    <w:rsid w:val="006B7E33"/>
    <w:rsid w:val="006D64CC"/>
    <w:rsid w:val="006E2F2D"/>
    <w:rsid w:val="006E4075"/>
    <w:rsid w:val="006E5E52"/>
    <w:rsid w:val="007018CE"/>
    <w:rsid w:val="00703EE3"/>
    <w:rsid w:val="007057F4"/>
    <w:rsid w:val="00716585"/>
    <w:rsid w:val="00720977"/>
    <w:rsid w:val="0072325D"/>
    <w:rsid w:val="00725C9D"/>
    <w:rsid w:val="00725FAA"/>
    <w:rsid w:val="00731F58"/>
    <w:rsid w:val="007417B3"/>
    <w:rsid w:val="00742102"/>
    <w:rsid w:val="007471EE"/>
    <w:rsid w:val="007509CE"/>
    <w:rsid w:val="00750AC4"/>
    <w:rsid w:val="00761685"/>
    <w:rsid w:val="00767C41"/>
    <w:rsid w:val="00773B66"/>
    <w:rsid w:val="00775B32"/>
    <w:rsid w:val="007834D8"/>
    <w:rsid w:val="00796112"/>
    <w:rsid w:val="007A2E6E"/>
    <w:rsid w:val="007A3199"/>
    <w:rsid w:val="007C7473"/>
    <w:rsid w:val="007D26F1"/>
    <w:rsid w:val="007D3F7E"/>
    <w:rsid w:val="007D5769"/>
    <w:rsid w:val="007E1BC4"/>
    <w:rsid w:val="007E4002"/>
    <w:rsid w:val="007E5499"/>
    <w:rsid w:val="007F22F4"/>
    <w:rsid w:val="00806DA6"/>
    <w:rsid w:val="00814F22"/>
    <w:rsid w:val="008253A5"/>
    <w:rsid w:val="00832169"/>
    <w:rsid w:val="008341DD"/>
    <w:rsid w:val="008361C1"/>
    <w:rsid w:val="008417CE"/>
    <w:rsid w:val="0084277E"/>
    <w:rsid w:val="00847EE6"/>
    <w:rsid w:val="0085159F"/>
    <w:rsid w:val="00851AA1"/>
    <w:rsid w:val="00854364"/>
    <w:rsid w:val="00857AFB"/>
    <w:rsid w:val="00864CAD"/>
    <w:rsid w:val="00880135"/>
    <w:rsid w:val="00882D2E"/>
    <w:rsid w:val="008A3C95"/>
    <w:rsid w:val="008A6EFB"/>
    <w:rsid w:val="008B25D2"/>
    <w:rsid w:val="008B5D90"/>
    <w:rsid w:val="008C0C4A"/>
    <w:rsid w:val="008C386D"/>
    <w:rsid w:val="008C4E77"/>
    <w:rsid w:val="008C5106"/>
    <w:rsid w:val="008C5471"/>
    <w:rsid w:val="008D5829"/>
    <w:rsid w:val="008E1DFD"/>
    <w:rsid w:val="008E2D26"/>
    <w:rsid w:val="009056EB"/>
    <w:rsid w:val="009132BC"/>
    <w:rsid w:val="00921ED7"/>
    <w:rsid w:val="009278B9"/>
    <w:rsid w:val="00932A7F"/>
    <w:rsid w:val="00946F55"/>
    <w:rsid w:val="009547EB"/>
    <w:rsid w:val="00954970"/>
    <w:rsid w:val="00963CDB"/>
    <w:rsid w:val="009643A1"/>
    <w:rsid w:val="00965BD5"/>
    <w:rsid w:val="00975B96"/>
    <w:rsid w:val="00986EE2"/>
    <w:rsid w:val="009875C8"/>
    <w:rsid w:val="009876BB"/>
    <w:rsid w:val="00991D08"/>
    <w:rsid w:val="009953B2"/>
    <w:rsid w:val="00997E46"/>
    <w:rsid w:val="00997EE2"/>
    <w:rsid w:val="009A419F"/>
    <w:rsid w:val="009A7D34"/>
    <w:rsid w:val="009B13B3"/>
    <w:rsid w:val="009C40CD"/>
    <w:rsid w:val="009C472E"/>
    <w:rsid w:val="009C5948"/>
    <w:rsid w:val="009D1588"/>
    <w:rsid w:val="009E3E17"/>
    <w:rsid w:val="00A047B9"/>
    <w:rsid w:val="00A1079D"/>
    <w:rsid w:val="00A13CB9"/>
    <w:rsid w:val="00A21923"/>
    <w:rsid w:val="00A306E5"/>
    <w:rsid w:val="00A32A69"/>
    <w:rsid w:val="00A4582B"/>
    <w:rsid w:val="00A47F36"/>
    <w:rsid w:val="00A60628"/>
    <w:rsid w:val="00A63DE6"/>
    <w:rsid w:val="00A6422A"/>
    <w:rsid w:val="00A70812"/>
    <w:rsid w:val="00A729EA"/>
    <w:rsid w:val="00A74781"/>
    <w:rsid w:val="00A75674"/>
    <w:rsid w:val="00A827DF"/>
    <w:rsid w:val="00AA4B53"/>
    <w:rsid w:val="00AA57E5"/>
    <w:rsid w:val="00AA6299"/>
    <w:rsid w:val="00AC56AD"/>
    <w:rsid w:val="00AD58E0"/>
    <w:rsid w:val="00AF4694"/>
    <w:rsid w:val="00AF57A4"/>
    <w:rsid w:val="00AF69D8"/>
    <w:rsid w:val="00B00A51"/>
    <w:rsid w:val="00B00CF7"/>
    <w:rsid w:val="00B0688D"/>
    <w:rsid w:val="00B06990"/>
    <w:rsid w:val="00B115CE"/>
    <w:rsid w:val="00B13504"/>
    <w:rsid w:val="00B13DDB"/>
    <w:rsid w:val="00B26918"/>
    <w:rsid w:val="00B3638A"/>
    <w:rsid w:val="00B40525"/>
    <w:rsid w:val="00B41487"/>
    <w:rsid w:val="00B41D82"/>
    <w:rsid w:val="00B467DC"/>
    <w:rsid w:val="00B5437E"/>
    <w:rsid w:val="00B63125"/>
    <w:rsid w:val="00B67599"/>
    <w:rsid w:val="00B749DE"/>
    <w:rsid w:val="00B819E9"/>
    <w:rsid w:val="00B90346"/>
    <w:rsid w:val="00B904E6"/>
    <w:rsid w:val="00BA44D4"/>
    <w:rsid w:val="00BA5822"/>
    <w:rsid w:val="00BA60B8"/>
    <w:rsid w:val="00BA7AC1"/>
    <w:rsid w:val="00BB6CAC"/>
    <w:rsid w:val="00BC2BF1"/>
    <w:rsid w:val="00BE7253"/>
    <w:rsid w:val="00C15692"/>
    <w:rsid w:val="00C2551C"/>
    <w:rsid w:val="00C32EE7"/>
    <w:rsid w:val="00C4400F"/>
    <w:rsid w:val="00C50458"/>
    <w:rsid w:val="00C57EC5"/>
    <w:rsid w:val="00C7788C"/>
    <w:rsid w:val="00C809C6"/>
    <w:rsid w:val="00C941E8"/>
    <w:rsid w:val="00C94467"/>
    <w:rsid w:val="00CA0C2D"/>
    <w:rsid w:val="00CA16E0"/>
    <w:rsid w:val="00CA322F"/>
    <w:rsid w:val="00CB393A"/>
    <w:rsid w:val="00CB4D0F"/>
    <w:rsid w:val="00CC6A54"/>
    <w:rsid w:val="00CC6FC8"/>
    <w:rsid w:val="00CD022F"/>
    <w:rsid w:val="00CD6F94"/>
    <w:rsid w:val="00CE0BC9"/>
    <w:rsid w:val="00CF0144"/>
    <w:rsid w:val="00CF0A67"/>
    <w:rsid w:val="00CF0B8A"/>
    <w:rsid w:val="00CF5BE9"/>
    <w:rsid w:val="00D060FC"/>
    <w:rsid w:val="00D12BEC"/>
    <w:rsid w:val="00D13D25"/>
    <w:rsid w:val="00D156CF"/>
    <w:rsid w:val="00D16C75"/>
    <w:rsid w:val="00D2045C"/>
    <w:rsid w:val="00D34E69"/>
    <w:rsid w:val="00D45967"/>
    <w:rsid w:val="00D525CE"/>
    <w:rsid w:val="00D540AF"/>
    <w:rsid w:val="00D55C93"/>
    <w:rsid w:val="00D56BCD"/>
    <w:rsid w:val="00D6093C"/>
    <w:rsid w:val="00D6385A"/>
    <w:rsid w:val="00D638C1"/>
    <w:rsid w:val="00D714A4"/>
    <w:rsid w:val="00D73D44"/>
    <w:rsid w:val="00D82ACB"/>
    <w:rsid w:val="00D84BAB"/>
    <w:rsid w:val="00D967AC"/>
    <w:rsid w:val="00DA202C"/>
    <w:rsid w:val="00DA321D"/>
    <w:rsid w:val="00DB0157"/>
    <w:rsid w:val="00DD4252"/>
    <w:rsid w:val="00DE3ADA"/>
    <w:rsid w:val="00E03CA6"/>
    <w:rsid w:val="00E22FEB"/>
    <w:rsid w:val="00E44AAC"/>
    <w:rsid w:val="00E50A4D"/>
    <w:rsid w:val="00E52F41"/>
    <w:rsid w:val="00E552EF"/>
    <w:rsid w:val="00E64EEF"/>
    <w:rsid w:val="00E66EEE"/>
    <w:rsid w:val="00E758BC"/>
    <w:rsid w:val="00E80DE6"/>
    <w:rsid w:val="00E869F0"/>
    <w:rsid w:val="00E94251"/>
    <w:rsid w:val="00E95AFE"/>
    <w:rsid w:val="00EA3B3D"/>
    <w:rsid w:val="00EB5011"/>
    <w:rsid w:val="00EC29D3"/>
    <w:rsid w:val="00ED1ADD"/>
    <w:rsid w:val="00ED3756"/>
    <w:rsid w:val="00ED6EDD"/>
    <w:rsid w:val="00EF424F"/>
    <w:rsid w:val="00F06604"/>
    <w:rsid w:val="00F154F6"/>
    <w:rsid w:val="00F174A3"/>
    <w:rsid w:val="00F25C69"/>
    <w:rsid w:val="00F26EF9"/>
    <w:rsid w:val="00F33049"/>
    <w:rsid w:val="00F35DF6"/>
    <w:rsid w:val="00F43A02"/>
    <w:rsid w:val="00F45884"/>
    <w:rsid w:val="00F4625C"/>
    <w:rsid w:val="00F472ED"/>
    <w:rsid w:val="00F50D1B"/>
    <w:rsid w:val="00F52255"/>
    <w:rsid w:val="00F54D5C"/>
    <w:rsid w:val="00F553FE"/>
    <w:rsid w:val="00F56785"/>
    <w:rsid w:val="00F63939"/>
    <w:rsid w:val="00F72878"/>
    <w:rsid w:val="00F739F4"/>
    <w:rsid w:val="00F91AD0"/>
    <w:rsid w:val="00F92E87"/>
    <w:rsid w:val="00FB05E4"/>
    <w:rsid w:val="00FB08AA"/>
    <w:rsid w:val="00FB3F4A"/>
    <w:rsid w:val="00FB49CF"/>
    <w:rsid w:val="00FC4062"/>
    <w:rsid w:val="00FE06AF"/>
    <w:rsid w:val="00FE274F"/>
    <w:rsid w:val="00FE6067"/>
    <w:rsid w:val="00FF0B06"/>
    <w:rsid w:val="00FF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CF1D18"/>
  <w15:chartTrackingRefBased/>
  <w15:docId w15:val="{E532477E-070E-4182-A4C9-2EC60539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0B8"/>
    <w:pPr>
      <w:spacing w:after="0"/>
    </w:pPr>
    <w:rPr>
      <w:b/>
      <w:color w:val="0F0F3F" w:themeColor="text1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7F4"/>
    <w:pPr>
      <w:keepNext/>
      <w:keepLines/>
      <w:framePr w:hSpace="180" w:wrap="around" w:vAnchor="page" w:hAnchor="margin" w:y="974"/>
      <w:contextualSpacing/>
      <w:jc w:val="both"/>
      <w:outlineLvl w:val="0"/>
    </w:pPr>
    <w:rPr>
      <w:rFonts w:asciiTheme="majorHAnsi" w:eastAsiaTheme="majorEastAsia" w:hAnsiTheme="majorHAnsi" w:cstheme="majorBidi"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78B9"/>
    <w:pPr>
      <w:framePr w:hSpace="180" w:wrap="around" w:vAnchor="page" w:hAnchor="margin" w:y="3427"/>
      <w:spacing w:after="200"/>
      <w:outlineLvl w:val="1"/>
    </w:pPr>
    <w:rPr>
      <w:rFonts w:asciiTheme="majorHAnsi" w:hAnsiTheme="majorHAnsi"/>
      <w:color w:val="0189F9" w:themeColor="accen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57F4"/>
    <w:pPr>
      <w:outlineLvl w:val="2"/>
    </w:pPr>
    <w:rPr>
      <w:rFonts w:asciiTheme="majorHAnsi" w:hAnsiTheme="majorHAns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223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5B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189F9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7057F4"/>
    <w:rPr>
      <w:rFonts w:asciiTheme="majorHAnsi" w:eastAsiaTheme="majorEastAsia" w:hAnsiTheme="majorHAnsi" w:cstheme="majorBidi"/>
      <w:b/>
      <w:bCs/>
      <w:color w:val="0F0F3F" w:themeColor="text1"/>
      <w:sz w:val="4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178B9"/>
    <w:rPr>
      <w:rFonts w:asciiTheme="majorHAnsi" w:hAnsiTheme="majorHAnsi"/>
      <w:b/>
      <w:color w:val="0189F9" w:themeColor="accent1"/>
      <w:sz w:val="40"/>
      <w:szCs w:val="40"/>
      <w:lang w:eastAsia="en-US"/>
    </w:rPr>
  </w:style>
  <w:style w:type="paragraph" w:styleId="ListBullet">
    <w:name w:val="List Bullet"/>
    <w:basedOn w:val="Content"/>
    <w:uiPriority w:val="11"/>
    <w:qFormat/>
    <w:rsid w:val="005C3643"/>
    <w:pPr>
      <w:framePr w:wrap="around"/>
      <w:numPr>
        <w:numId w:val="17"/>
      </w:numPr>
    </w:pPr>
    <w:rPr>
      <w:noProof/>
    </w:rPr>
  </w:style>
  <w:style w:type="paragraph" w:customStyle="1" w:styleId="AlignedText">
    <w:name w:val="Aligned Text"/>
    <w:basedOn w:val="Heading3"/>
    <w:uiPriority w:val="2"/>
    <w:qFormat/>
    <w:rsid w:val="004F2231"/>
  </w:style>
  <w:style w:type="paragraph" w:styleId="TOC1">
    <w:name w:val="toc 1"/>
    <w:basedOn w:val="Normal"/>
    <w:uiPriority w:val="39"/>
    <w:pPr>
      <w:tabs>
        <w:tab w:val="right" w:leader="dot" w:pos="5040"/>
      </w:tabs>
    </w:pPr>
  </w:style>
  <w:style w:type="paragraph" w:styleId="TOC2">
    <w:name w:val="toc 2"/>
    <w:basedOn w:val="Normal"/>
    <w:uiPriority w:val="39"/>
    <w:pPr>
      <w:tabs>
        <w:tab w:val="right" w:leader="dot" w:pos="5040"/>
      </w:tabs>
    </w:pPr>
  </w:style>
  <w:style w:type="paragraph" w:styleId="Title">
    <w:name w:val="Title"/>
    <w:basedOn w:val="Normal"/>
    <w:link w:val="TitleChar"/>
    <w:uiPriority w:val="1"/>
    <w:qFormat/>
    <w:rsid w:val="002E0194"/>
    <w:pPr>
      <w:framePr w:hSpace="180" w:wrap="around" w:vAnchor="page" w:hAnchor="margin" w:y="974"/>
      <w:spacing w:line="240" w:lineRule="auto"/>
      <w:contextualSpacing/>
    </w:pPr>
    <w:rPr>
      <w:rFonts w:asciiTheme="majorHAnsi" w:eastAsiaTheme="majorEastAsia" w:hAnsiTheme="majorHAnsi" w:cstheme="majorBidi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2E0194"/>
    <w:rPr>
      <w:rFonts w:asciiTheme="majorHAnsi" w:eastAsiaTheme="majorEastAsia" w:hAnsiTheme="majorHAnsi" w:cstheme="majorBidi"/>
      <w:b/>
      <w:color w:val="0F0F3F" w:themeColor="text1"/>
      <w:kern w:val="28"/>
      <w:sz w:val="80"/>
      <w:szCs w:val="80"/>
      <w:lang w:eastAsia="en-US"/>
    </w:rPr>
  </w:style>
  <w:style w:type="paragraph" w:styleId="TOCHeading">
    <w:name w:val="TOC Heading"/>
    <w:basedOn w:val="Heading1"/>
    <w:next w:val="Normal"/>
    <w:uiPriority w:val="39"/>
    <w:qFormat/>
    <w:rsid w:val="001F0AF0"/>
    <w:pPr>
      <w:pageBreakBefore/>
      <w:framePr w:wrap="around"/>
      <w:outlineLvl w:val="9"/>
    </w:pPr>
    <w:rPr>
      <w:caps/>
    </w:rPr>
  </w:style>
  <w:style w:type="paragraph" w:styleId="Footer">
    <w:name w:val="footer"/>
    <w:basedOn w:val="Normal"/>
    <w:link w:val="FooterChar"/>
    <w:uiPriority w:val="99"/>
    <w:pPr>
      <w:spacing w:line="240" w:lineRule="auto"/>
      <w:ind w:right="130"/>
      <w:jc w:val="right"/>
    </w:pPr>
  </w:style>
  <w:style w:type="character" w:customStyle="1" w:styleId="FooterChar">
    <w:name w:val="Footer Char"/>
    <w:basedOn w:val="DefaultParagraphFont"/>
    <w:link w:val="Footer"/>
    <w:uiPriority w:val="99"/>
    <w:rPr>
      <w:lang w:eastAsia="en-US"/>
    </w:rPr>
  </w:style>
  <w:style w:type="paragraph" w:styleId="Header">
    <w:name w:val="header"/>
    <w:basedOn w:val="Normal"/>
    <w:link w:val="HeaderChar"/>
    <w:uiPriority w:val="99"/>
    <w:pPr>
      <w:spacing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Pr>
      <w:lang w:eastAsia="en-US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styleId="ListNumber">
    <w:name w:val="List Number"/>
    <w:basedOn w:val="Normal"/>
    <w:uiPriority w:val="10"/>
    <w:qFormat/>
    <w:rsid w:val="00B0688D"/>
    <w:pPr>
      <w:numPr>
        <w:numId w:val="2"/>
      </w:numPr>
    </w:pPr>
    <w:rPr>
      <w:rFonts w:eastAsiaTheme="minorHAnsi"/>
      <w:b w:val="0"/>
    </w:rPr>
  </w:style>
  <w:style w:type="character" w:customStyle="1" w:styleId="Heading3Char">
    <w:name w:val="Heading 3 Char"/>
    <w:basedOn w:val="DefaultParagraphFont"/>
    <w:link w:val="Heading3"/>
    <w:uiPriority w:val="9"/>
    <w:rsid w:val="007057F4"/>
    <w:rPr>
      <w:rFonts w:asciiTheme="majorHAnsi" w:hAnsiTheme="majorHAnsi"/>
      <w:b/>
      <w:color w:val="0F0F3F" w:themeColor="text1"/>
      <w:sz w:val="32"/>
      <w:szCs w:val="3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057F4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7057F4"/>
    <w:rPr>
      <w:color w:val="60C5E8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F2231"/>
    <w:rPr>
      <w:rFonts w:asciiTheme="majorHAnsi" w:eastAsiaTheme="majorEastAsia" w:hAnsiTheme="majorHAnsi" w:cstheme="majorBidi"/>
      <w:b/>
      <w:i/>
      <w:iCs/>
      <w:color w:val="0065BA" w:themeColor="accent1" w:themeShade="BF"/>
      <w:sz w:val="28"/>
      <w:lang w:eastAsia="en-US"/>
    </w:rPr>
  </w:style>
  <w:style w:type="paragraph" w:customStyle="1" w:styleId="Content">
    <w:name w:val="Content"/>
    <w:basedOn w:val="Normal"/>
    <w:link w:val="ContentChar"/>
    <w:qFormat/>
    <w:rsid w:val="002178B9"/>
    <w:pPr>
      <w:framePr w:hSpace="180" w:wrap="around" w:vAnchor="page" w:hAnchor="margin" w:y="3427"/>
      <w:spacing w:line="240" w:lineRule="auto"/>
    </w:pPr>
    <w:rPr>
      <w:b w:val="0"/>
    </w:rPr>
  </w:style>
  <w:style w:type="character" w:styleId="Emphasis">
    <w:name w:val="Emphasis"/>
    <w:basedOn w:val="DefaultParagraphFont"/>
    <w:uiPriority w:val="20"/>
    <w:unhideWhenUsed/>
    <w:qFormat/>
    <w:rsid w:val="007C7473"/>
    <w:rPr>
      <w:i/>
      <w:iCs/>
    </w:rPr>
  </w:style>
  <w:style w:type="character" w:customStyle="1" w:styleId="ContentChar">
    <w:name w:val="Content Char"/>
    <w:basedOn w:val="DefaultParagraphFont"/>
    <w:link w:val="Content"/>
    <w:rsid w:val="002178B9"/>
    <w:rPr>
      <w:color w:val="0F0F3F" w:themeColor="text1"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4255D8"/>
    <w:pPr>
      <w:spacing w:after="200"/>
      <w:ind w:left="720"/>
      <w:contextualSpacing/>
    </w:pPr>
    <w:rPr>
      <w:rFonts w:eastAsiaTheme="minorHAnsi"/>
      <w:b w:val="0"/>
      <w:color w:val="auto"/>
      <w:sz w:val="22"/>
      <w:szCs w:val="28"/>
      <w:lang w:bidi="th-TH"/>
    </w:rPr>
  </w:style>
  <w:style w:type="character" w:customStyle="1" w:styleId="fontstyle01">
    <w:name w:val="fontstyle01"/>
    <w:basedOn w:val="DefaultParagraphFont"/>
    <w:rsid w:val="004255D8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D55C9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:lang w:bidi="th-TH"/>
    </w:rPr>
  </w:style>
  <w:style w:type="paragraph" w:styleId="NoSpacing">
    <w:name w:val="No Spacing"/>
    <w:link w:val="NoSpacingChar"/>
    <w:uiPriority w:val="1"/>
    <w:qFormat/>
    <w:rsid w:val="001B135A"/>
    <w:pPr>
      <w:spacing w:after="0" w:line="240" w:lineRule="auto"/>
    </w:pPr>
    <w:rPr>
      <w:sz w:val="28"/>
      <w:szCs w:val="28"/>
      <w:lang w:eastAsia="en-US" w:bidi="th-TH"/>
    </w:rPr>
  </w:style>
  <w:style w:type="character" w:customStyle="1" w:styleId="NoSpacingChar">
    <w:name w:val="No Spacing Char"/>
    <w:basedOn w:val="DefaultParagraphFont"/>
    <w:link w:val="NoSpacing"/>
    <w:uiPriority w:val="1"/>
    <w:rsid w:val="001B135A"/>
    <w:rPr>
      <w:sz w:val="28"/>
      <w:szCs w:val="28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thew\AppData\Roaming\Microsoft\Templates\Business%20report%20(graphic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Report">
  <a:themeElements>
    <a:clrScheme name="Custom 50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0189F9"/>
      </a:accent1>
      <a:accent2>
        <a:srgbClr val="293B90"/>
      </a:accent2>
      <a:accent3>
        <a:srgbClr val="2664B0"/>
      </a:accent3>
      <a:accent4>
        <a:srgbClr val="5998D2"/>
      </a:accent4>
      <a:accent5>
        <a:srgbClr val="60C5E8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F703E-24DA-4B92-8955-DF9D24726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(graphic design)</Template>
  <TotalTime>161</TotalTime>
  <Pages>16</Pages>
  <Words>2334</Words>
  <Characters>13310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Natthew</dc:creator>
  <cp:keywords/>
  <dc:description/>
  <cp:lastModifiedBy>Microsoft account</cp:lastModifiedBy>
  <cp:revision>37</cp:revision>
  <cp:lastPrinted>2024-03-27T10:01:00Z</cp:lastPrinted>
  <dcterms:created xsi:type="dcterms:W3CDTF">2025-02-11T08:35:00Z</dcterms:created>
  <dcterms:modified xsi:type="dcterms:W3CDTF">2025-07-01T03:13:00Z</dcterms:modified>
</cp:coreProperties>
</file>